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BE" w:rsidRDefault="00BA42BE">
      <w:pPr>
        <w:spacing w:before="65" w:line="322" w:lineRule="exact"/>
        <w:ind w:left="5026"/>
        <w:rPr>
          <w:sz w:val="28"/>
        </w:rPr>
      </w:pPr>
    </w:p>
    <w:p w:rsidR="00BA42BE" w:rsidRDefault="00BA42BE">
      <w:pPr>
        <w:spacing w:before="65" w:line="322" w:lineRule="exact"/>
        <w:ind w:left="5026"/>
        <w:rPr>
          <w:sz w:val="28"/>
        </w:rPr>
      </w:pPr>
      <w:r>
        <w:rPr>
          <w:sz w:val="28"/>
        </w:rPr>
        <w:t>Додаток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2</w:t>
      </w:r>
    </w:p>
    <w:p w:rsidR="00BA42BE" w:rsidRDefault="00BA42BE">
      <w:pPr>
        <w:spacing w:line="322" w:lineRule="exact"/>
        <w:ind w:left="5026"/>
        <w:rPr>
          <w:sz w:val="28"/>
        </w:rPr>
      </w:pP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інформаційне</w:t>
      </w:r>
    </w:p>
    <w:p w:rsidR="00BA42BE" w:rsidRDefault="00BA42BE">
      <w:pPr>
        <w:ind w:left="5026" w:right="304"/>
        <w:rPr>
          <w:sz w:val="28"/>
        </w:rPr>
      </w:pPr>
      <w:r>
        <w:rPr>
          <w:sz w:val="28"/>
        </w:rPr>
        <w:t>забезпечення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фінансовими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установами споживачів щодо надання послуг споживчого кредитування</w:t>
      </w:r>
    </w:p>
    <w:p w:rsidR="00BA42BE" w:rsidRDefault="00BA42BE">
      <w:pPr>
        <w:spacing w:line="321" w:lineRule="exact"/>
        <w:ind w:left="5026"/>
        <w:rPr>
          <w:sz w:val="28"/>
        </w:rPr>
      </w:pPr>
      <w:r>
        <w:rPr>
          <w:sz w:val="28"/>
        </w:rPr>
        <w:t>(пункт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4"/>
          <w:sz w:val="28"/>
        </w:rPr>
        <w:t xml:space="preserve"> </w:t>
      </w:r>
      <w:r>
        <w:rPr>
          <w:sz w:val="28"/>
        </w:rPr>
        <w:t>розділу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II)</w:t>
      </w:r>
    </w:p>
    <w:p w:rsidR="00BA42BE" w:rsidRDefault="00BA42BE">
      <w:pPr>
        <w:pStyle w:val="BodyText"/>
        <w:spacing w:before="38" w:line="322" w:lineRule="exact"/>
        <w:ind w:left="168"/>
      </w:pPr>
      <w:r>
        <w:rPr>
          <w:color w:val="333333"/>
          <w:spacing w:val="-2"/>
        </w:rPr>
        <w:t>ІНФОРМАЦІЯ</w:t>
      </w:r>
    </w:p>
    <w:p w:rsidR="00BA42BE" w:rsidRDefault="00BA42BE">
      <w:pPr>
        <w:pStyle w:val="BodyText"/>
        <w:ind w:right="165"/>
      </w:pPr>
      <w:r>
        <w:rPr>
          <w:color w:val="333333"/>
        </w:rPr>
        <w:t>про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істотні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характеристики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послуги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надання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споживчого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кредиту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(без застави) (ця інформація містить загальні умови надання фінансовою</w:t>
      </w:r>
    </w:p>
    <w:p w:rsidR="00BA42BE" w:rsidRDefault="00BA42BE">
      <w:pPr>
        <w:pStyle w:val="BodyText"/>
      </w:pPr>
      <w:r>
        <w:rPr>
          <w:color w:val="333333"/>
        </w:rPr>
        <w:t>установою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послуг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споживчого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кредитування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пропозицією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надання цих послуг. Запропоновані індивідуальні умови залежатимуть від результатів оцінки фінансовою установою кредитоспроможності, проведеної на підставі отриманої від споживача інформації та з інших</w:t>
      </w:r>
    </w:p>
    <w:p w:rsidR="00BA42BE" w:rsidRDefault="00BA42BE">
      <w:pPr>
        <w:pStyle w:val="BodyText"/>
        <w:ind w:left="234" w:right="235"/>
      </w:pPr>
      <w:r>
        <w:rPr>
          <w:color w:val="333333"/>
        </w:rPr>
        <w:t>джерел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наявності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законних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підстав,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надаватимуться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споживачу до укладення договору у формі паспорта споживчого кредиту)</w:t>
      </w:r>
    </w:p>
    <w:p w:rsidR="00BA42BE" w:rsidRDefault="00BA42BE">
      <w:pPr>
        <w:pStyle w:val="BodyText"/>
        <w:spacing w:line="321" w:lineRule="exact"/>
        <w:ind w:left="3533" w:right="0"/>
        <w:jc w:val="left"/>
      </w:pPr>
      <w:r>
        <w:rPr>
          <w:color w:val="333333"/>
        </w:rPr>
        <w:t>I.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Загальна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інформація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3251"/>
        <w:gridCol w:w="5729"/>
      </w:tblGrid>
      <w:tr w:rsidR="00BA42BE" w:rsidTr="00655F1B">
        <w:trPr>
          <w:trHeight w:val="767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225" w:right="204" w:firstLine="33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 xml:space="preserve">№ </w:t>
            </w:r>
            <w:r w:rsidRPr="00655F1B">
              <w:rPr>
                <w:spacing w:val="-5"/>
                <w:sz w:val="28"/>
              </w:rPr>
              <w:t>з/п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705"/>
              <w:rPr>
                <w:sz w:val="28"/>
              </w:rPr>
            </w:pPr>
            <w:r w:rsidRPr="00655F1B">
              <w:rPr>
                <w:sz w:val="28"/>
              </w:rPr>
              <w:t>Вид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інформації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left="2222" w:right="469" w:hanging="1743"/>
              <w:rPr>
                <w:sz w:val="28"/>
              </w:rPr>
            </w:pPr>
            <w:r w:rsidRPr="00655F1B">
              <w:rPr>
                <w:sz w:val="28"/>
              </w:rPr>
              <w:t>Інформація</w:t>
            </w:r>
            <w:r w:rsidRPr="00655F1B">
              <w:rPr>
                <w:spacing w:val="-15"/>
                <w:sz w:val="28"/>
              </w:rPr>
              <w:t xml:space="preserve"> </w:t>
            </w:r>
            <w:r w:rsidRPr="00655F1B">
              <w:rPr>
                <w:sz w:val="28"/>
              </w:rPr>
              <w:t>для</w:t>
            </w:r>
            <w:r w:rsidRPr="00655F1B">
              <w:rPr>
                <w:spacing w:val="-15"/>
                <w:sz w:val="28"/>
              </w:rPr>
              <w:t xml:space="preserve"> </w:t>
            </w:r>
            <w:r w:rsidRPr="00655F1B">
              <w:rPr>
                <w:sz w:val="28"/>
              </w:rPr>
              <w:t>заповнення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фінансовою </w:t>
            </w:r>
            <w:r w:rsidRPr="00655F1B">
              <w:rPr>
                <w:spacing w:val="-2"/>
                <w:sz w:val="28"/>
              </w:rPr>
              <w:t>установою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1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8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2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ind w:left="8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3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1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/>
              <w:ind w:left="2227"/>
              <w:rPr>
                <w:sz w:val="28"/>
              </w:rPr>
            </w:pPr>
            <w:r w:rsidRPr="00655F1B">
              <w:rPr>
                <w:sz w:val="28"/>
              </w:rPr>
              <w:t>I.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Інформація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про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фінансову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установу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2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Найменування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Закарпатська</w:t>
            </w:r>
            <w:r w:rsidRPr="00655F1B">
              <w:rPr>
                <w:spacing w:val="-16"/>
                <w:sz w:val="28"/>
              </w:rPr>
              <w:t xml:space="preserve"> </w:t>
            </w:r>
            <w:r w:rsidRPr="00655F1B">
              <w:rPr>
                <w:sz w:val="28"/>
              </w:rPr>
              <w:t>обласна</w:t>
            </w:r>
            <w:r w:rsidRPr="00655F1B">
              <w:rPr>
                <w:spacing w:val="-16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кредитна</w:t>
            </w:r>
            <w:r w:rsidRPr="00655F1B">
              <w:rPr>
                <w:spacing w:val="-16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спілка </w:t>
            </w:r>
            <w:r w:rsidRPr="00655F1B">
              <w:rPr>
                <w:spacing w:val="-2"/>
                <w:sz w:val="28"/>
              </w:rPr>
              <w:t>"Бескид"</w:t>
            </w:r>
          </w:p>
        </w:tc>
      </w:tr>
      <w:tr w:rsidR="00BA42BE" w:rsidTr="00655F1B">
        <w:trPr>
          <w:trHeight w:val="33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3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Номер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і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дата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видачі </w:t>
            </w:r>
            <w:r w:rsidRPr="00655F1B">
              <w:rPr>
                <w:spacing w:val="-2"/>
                <w:sz w:val="28"/>
              </w:rPr>
              <w:t>ліцензії/свідоцтва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Ліцензія на провадження господарської діяльності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надання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фінансових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послуг,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а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саме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надання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коштів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позику,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в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тому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числі і на умовах фінансового кредиту</w:t>
            </w:r>
          </w:p>
          <w:p w:rsidR="00BA42BE" w:rsidRPr="00655F1B" w:rsidRDefault="00BA42BE" w:rsidP="00655F1B">
            <w:pPr>
              <w:pStyle w:val="TableParagraph"/>
              <w:spacing w:before="0" w:line="321" w:lineRule="exact"/>
              <w:rPr>
                <w:sz w:val="28"/>
              </w:rPr>
            </w:pPr>
            <w:r w:rsidRPr="00655F1B">
              <w:rPr>
                <w:sz w:val="28"/>
              </w:rPr>
              <w:t>переоформлена</w:t>
            </w:r>
            <w:r w:rsidRPr="00655F1B">
              <w:rPr>
                <w:spacing w:val="-14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розпорядженням</w:t>
            </w:r>
          </w:p>
          <w:p w:rsidR="00BA42BE" w:rsidRPr="00655F1B" w:rsidRDefault="00BA42BE" w:rsidP="00655F1B">
            <w:pPr>
              <w:pStyle w:val="TableParagraph"/>
              <w:spacing w:before="0"/>
              <w:rPr>
                <w:sz w:val="28"/>
              </w:rPr>
            </w:pPr>
            <w:r w:rsidRPr="00655F1B">
              <w:rPr>
                <w:sz w:val="28"/>
              </w:rPr>
              <w:t>Нацкомфінпослуг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від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26.01.2017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року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4"/>
                <w:sz w:val="28"/>
              </w:rPr>
              <w:t>№163</w:t>
            </w:r>
          </w:p>
          <w:p w:rsidR="00BA42BE" w:rsidRPr="00655F1B" w:rsidRDefault="00BA42BE" w:rsidP="00655F1B">
            <w:pPr>
              <w:pStyle w:val="TableParagraph"/>
              <w:spacing w:before="321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Свідоцтво про реєстрацію фінансової установи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КС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№340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від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02.07.2004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р.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(серія, номер та дата видачі)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4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Адреса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line="322" w:lineRule="exact"/>
              <w:rPr>
                <w:sz w:val="28"/>
              </w:rPr>
            </w:pPr>
            <w:r w:rsidRPr="00655F1B">
              <w:rPr>
                <w:sz w:val="28"/>
              </w:rPr>
              <w:t>88005,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Закарпатська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pacing w:val="-4"/>
                <w:sz w:val="28"/>
              </w:rPr>
              <w:t>обл.,</w:t>
            </w:r>
          </w:p>
          <w:p w:rsidR="00BA42BE" w:rsidRPr="00655F1B" w:rsidRDefault="00BA42BE" w:rsidP="00655F1B">
            <w:pPr>
              <w:pStyle w:val="TableParagraph"/>
              <w:spacing w:before="0"/>
              <w:rPr>
                <w:sz w:val="28"/>
              </w:rPr>
            </w:pPr>
            <w:r w:rsidRPr="00655F1B">
              <w:rPr>
                <w:sz w:val="28"/>
              </w:rPr>
              <w:t>м.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Ужгород,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вул.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Минайська,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pacing w:val="-5"/>
                <w:sz w:val="28"/>
              </w:rPr>
              <w:t>3/4</w:t>
            </w:r>
          </w:p>
        </w:tc>
      </w:tr>
      <w:tr w:rsidR="00BA42BE" w:rsidTr="00655F1B">
        <w:trPr>
          <w:trHeight w:val="767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5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 w:right="221"/>
              <w:rPr>
                <w:sz w:val="28"/>
              </w:rPr>
            </w:pPr>
            <w:r w:rsidRPr="00655F1B">
              <w:rPr>
                <w:sz w:val="28"/>
              </w:rPr>
              <w:t>Номер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контактного(них) </w:t>
            </w:r>
            <w:r w:rsidRPr="00655F1B">
              <w:rPr>
                <w:spacing w:val="-2"/>
                <w:sz w:val="28"/>
              </w:rPr>
              <w:t>телефону(ів)</w:t>
            </w:r>
          </w:p>
        </w:tc>
        <w:tc>
          <w:tcPr>
            <w:tcW w:w="5729" w:type="dxa"/>
          </w:tcPr>
          <w:p w:rsidR="00BA42BE" w:rsidRPr="00655F1B" w:rsidRDefault="00BA42BE">
            <w:pPr>
              <w:pStyle w:val="TableParagraph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+380950071142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6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 w:right="805"/>
              <w:rPr>
                <w:sz w:val="28"/>
              </w:rPr>
            </w:pPr>
            <w:r w:rsidRPr="00655F1B">
              <w:rPr>
                <w:sz w:val="28"/>
              </w:rPr>
              <w:t>Адреса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електронної </w:t>
            </w:r>
            <w:r w:rsidRPr="00655F1B">
              <w:rPr>
                <w:spacing w:val="-2"/>
                <w:sz w:val="28"/>
              </w:rPr>
              <w:t>пошти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hyperlink r:id="rId5">
              <w:r w:rsidRPr="00655F1B">
                <w:rPr>
                  <w:spacing w:val="-2"/>
                  <w:sz w:val="28"/>
                </w:rPr>
                <w:t>ks-beskid@ukr.net</w:t>
              </w:r>
            </w:hyperlink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1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7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1"/>
              <w:ind w:left="62"/>
              <w:rPr>
                <w:sz w:val="28"/>
              </w:rPr>
            </w:pPr>
            <w:r w:rsidRPr="00655F1B">
              <w:rPr>
                <w:sz w:val="28"/>
              </w:rPr>
              <w:t>Адреса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власного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вебсайта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https://ksbeskid.com.ua/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8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ind w:left="2174"/>
              <w:rPr>
                <w:sz w:val="28"/>
              </w:rPr>
            </w:pPr>
            <w:r w:rsidRPr="00655F1B">
              <w:rPr>
                <w:sz w:val="28"/>
              </w:rPr>
              <w:t>II.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Основні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умови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споживчого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кредиту</w:t>
            </w:r>
          </w:p>
        </w:tc>
      </w:tr>
      <w:tr w:rsidR="00BA42BE" w:rsidTr="00655F1B">
        <w:trPr>
          <w:trHeight w:val="1089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 w:right="4"/>
              <w:jc w:val="center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>9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Мета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отримання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кредиту</w:t>
            </w:r>
          </w:p>
        </w:tc>
        <w:tc>
          <w:tcPr>
            <w:tcW w:w="5729" w:type="dxa"/>
          </w:tcPr>
          <w:p w:rsidR="00BA42BE" w:rsidRDefault="00BA42BE" w:rsidP="00655F1B">
            <w:pPr>
              <w:pStyle w:val="TableParagraph"/>
              <w:ind w:right="56"/>
            </w:pPr>
            <w:r w:rsidRPr="00655F1B">
              <w:rPr>
                <w:sz w:val="28"/>
              </w:rPr>
              <w:t>Споживчий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кредит:</w:t>
            </w:r>
            <w:r>
              <w:t xml:space="preserve"> 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5"/>
              </w:numPr>
              <w:ind w:right="56"/>
              <w:rPr>
                <w:sz w:val="28"/>
              </w:rPr>
            </w:pPr>
            <w:r w:rsidRPr="00655F1B">
              <w:rPr>
                <w:sz w:val="28"/>
              </w:rPr>
              <w:t>Кредит, наданий на придбання, будівництво, ремонт та реконструкцію нерухомого майна ,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5"/>
              </w:numPr>
              <w:ind w:right="56"/>
              <w:rPr>
                <w:sz w:val="28"/>
              </w:rPr>
            </w:pPr>
            <w:r w:rsidRPr="00655F1B">
              <w:rPr>
                <w:sz w:val="28"/>
              </w:rPr>
              <w:t xml:space="preserve"> на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придбання аудіо-, відео-, побутової техніки та комп'ютерів;</w:t>
            </w:r>
            <w:r w:rsidRPr="00655F1B">
              <w:rPr>
                <w:spacing w:val="-14"/>
                <w:sz w:val="28"/>
              </w:rPr>
              <w:t xml:space="preserve"> 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5"/>
              </w:numPr>
              <w:ind w:right="56"/>
              <w:rPr>
                <w:sz w:val="28"/>
              </w:rPr>
            </w:pPr>
            <w:r w:rsidRPr="00655F1B">
              <w:rPr>
                <w:sz w:val="28"/>
              </w:rPr>
              <w:t>придбання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автотранспорту</w:t>
            </w:r>
            <w:r>
              <w:rPr>
                <w:sz w:val="28"/>
              </w:rPr>
              <w:t xml:space="preserve"> та інших транспортних засобів</w:t>
            </w:r>
            <w:r w:rsidRPr="00655F1B">
              <w:rPr>
                <w:sz w:val="28"/>
              </w:rPr>
              <w:t>;</w:t>
            </w:r>
          </w:p>
          <w:p w:rsidR="00BA42BE" w:rsidRPr="007C3208" w:rsidRDefault="00BA42BE" w:rsidP="00655F1B">
            <w:pPr>
              <w:pStyle w:val="TableParagraph"/>
              <w:numPr>
                <w:ilvl w:val="0"/>
                <w:numId w:val="5"/>
              </w:numPr>
              <w:ind w:right="56"/>
              <w:rPr>
                <w:sz w:val="28"/>
              </w:rPr>
            </w:pP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pacing w:val="-5"/>
                <w:sz w:val="28"/>
              </w:rPr>
              <w:t>на інші потреби(на відпочинок, медичне обслуговування, на резервне живлення)</w:t>
            </w:r>
          </w:p>
          <w:p w:rsidR="00BA42BE" w:rsidRPr="007C3208" w:rsidRDefault="00BA42BE" w:rsidP="007C3208">
            <w:pPr>
              <w:pStyle w:val="TableParagraph"/>
              <w:numPr>
                <w:ilvl w:val="0"/>
                <w:numId w:val="5"/>
              </w:numPr>
              <w:ind w:right="56"/>
              <w:rPr>
                <w:sz w:val="28"/>
              </w:rPr>
            </w:pPr>
            <w:r>
              <w:rPr>
                <w:spacing w:val="-5"/>
                <w:sz w:val="28"/>
              </w:rPr>
              <w:t>н</w:t>
            </w:r>
            <w:bookmarkStart w:id="0" w:name="_GoBack"/>
            <w:bookmarkEnd w:id="0"/>
            <w:r>
              <w:rPr>
                <w:spacing w:val="-5"/>
                <w:sz w:val="28"/>
              </w:rPr>
              <w:t>а навчання</w:t>
            </w:r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>о</w:t>
            </w:r>
            <w:r w:rsidRPr="007C3208">
              <w:rPr>
                <w:spacing w:val="-5"/>
                <w:sz w:val="28"/>
              </w:rPr>
              <w:t>свiта</w:t>
            </w:r>
            <w:r>
              <w:rPr>
                <w:spacing w:val="-5"/>
                <w:sz w:val="28"/>
              </w:rPr>
              <w:t>)</w:t>
            </w:r>
            <w:r w:rsidRPr="007C3208">
              <w:rPr>
                <w:spacing w:val="-5"/>
                <w:sz w:val="28"/>
              </w:rPr>
              <w:t>;</w:t>
            </w:r>
          </w:p>
          <w:p w:rsidR="00BA42BE" w:rsidRPr="007C3208" w:rsidRDefault="00BA42BE" w:rsidP="007C3208">
            <w:pPr>
              <w:pStyle w:val="TableParagraph"/>
              <w:numPr>
                <w:ilvl w:val="0"/>
                <w:numId w:val="5"/>
              </w:numPr>
              <w:ind w:right="56"/>
              <w:rPr>
                <w:sz w:val="28"/>
              </w:rPr>
            </w:pPr>
            <w:r>
              <w:rPr>
                <w:spacing w:val="-5"/>
                <w:sz w:val="28"/>
              </w:rPr>
              <w:t>в</w:t>
            </w:r>
            <w:r w:rsidRPr="007C3208">
              <w:rPr>
                <w:spacing w:val="-5"/>
                <w:sz w:val="28"/>
              </w:rPr>
              <w:t>едення особистого селянського господарства</w:t>
            </w:r>
          </w:p>
          <w:p w:rsidR="00BA42BE" w:rsidRPr="00655F1B" w:rsidRDefault="00BA42BE" w:rsidP="007C3208">
            <w:pPr>
              <w:pStyle w:val="TableParagraph"/>
              <w:ind w:right="56"/>
              <w:rPr>
                <w:sz w:val="28"/>
              </w:rPr>
            </w:pPr>
          </w:p>
        </w:tc>
      </w:tr>
    </w:tbl>
    <w:p w:rsidR="00BA42BE" w:rsidRDefault="00BA42BE">
      <w:pPr>
        <w:spacing w:line="321" w:lineRule="exact"/>
        <w:rPr>
          <w:sz w:val="28"/>
        </w:rPr>
        <w:sectPr w:rsidR="00BA42BE">
          <w:type w:val="continuous"/>
          <w:pgSz w:w="11910" w:h="16840"/>
          <w:pgMar w:top="620" w:right="680" w:bottom="280" w:left="1240" w:header="708" w:footer="708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3251"/>
        <w:gridCol w:w="5729"/>
      </w:tblGrid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10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Цільова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група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споживачів</w:t>
            </w:r>
          </w:p>
        </w:tc>
        <w:tc>
          <w:tcPr>
            <w:tcW w:w="5729" w:type="dxa"/>
          </w:tcPr>
          <w:p w:rsidR="00BA42BE" w:rsidRPr="00655F1B" w:rsidRDefault="00BA42BE">
            <w:pPr>
              <w:pStyle w:val="TableParagraph"/>
              <w:rPr>
                <w:sz w:val="28"/>
              </w:rPr>
            </w:pPr>
            <w:r w:rsidRPr="00655F1B">
              <w:rPr>
                <w:sz w:val="28"/>
              </w:rPr>
              <w:t>Члени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кредитної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спілки</w:t>
            </w:r>
          </w:p>
        </w:tc>
      </w:tr>
      <w:tr w:rsidR="00BA42BE" w:rsidTr="00655F1B">
        <w:trPr>
          <w:trHeight w:val="173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11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Сума/ліміт</w:t>
            </w:r>
            <w:r w:rsidRPr="00655F1B">
              <w:rPr>
                <w:spacing w:val="-14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кредиту,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pacing w:val="-5"/>
                <w:sz w:val="28"/>
              </w:rPr>
              <w:t>грн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49"/>
              <w:jc w:val="both"/>
              <w:rPr>
                <w:sz w:val="28"/>
              </w:rPr>
            </w:pPr>
            <w:r w:rsidRPr="00655F1B">
              <w:rPr>
                <w:sz w:val="28"/>
              </w:rPr>
              <w:t>Від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розміру мінімальної зп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149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900,00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грн.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Ліміт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зміні не підлягає. Розмір кредиту, наданого одному члену кредитної спілки, не може перевищувати 20 відсотків від капіталу кредитної спілки.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12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 w:right="671"/>
              <w:rPr>
                <w:sz w:val="28"/>
              </w:rPr>
            </w:pPr>
            <w:r w:rsidRPr="00655F1B">
              <w:rPr>
                <w:sz w:val="28"/>
              </w:rPr>
              <w:t>Строк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кредитування, </w:t>
            </w:r>
            <w:r w:rsidRPr="00655F1B">
              <w:rPr>
                <w:spacing w:val="-2"/>
                <w:sz w:val="28"/>
              </w:rPr>
              <w:t>дн./міс./р.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r w:rsidRPr="00655F1B">
              <w:rPr>
                <w:sz w:val="28"/>
              </w:rPr>
              <w:t>Від 1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місяців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60</w:t>
            </w:r>
            <w:r w:rsidRPr="00655F1B">
              <w:rPr>
                <w:spacing w:val="-2"/>
                <w:sz w:val="28"/>
              </w:rPr>
              <w:t xml:space="preserve"> місяців</w:t>
            </w:r>
          </w:p>
        </w:tc>
      </w:tr>
      <w:tr w:rsidR="00BA42BE" w:rsidTr="00655F1B">
        <w:trPr>
          <w:trHeight w:val="3019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13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 w:right="970"/>
              <w:rPr>
                <w:sz w:val="28"/>
              </w:rPr>
            </w:pPr>
            <w:r w:rsidRPr="00655F1B">
              <w:rPr>
                <w:sz w:val="28"/>
              </w:rPr>
              <w:t>Процентна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ставка, відсотки річних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tabs>
                <w:tab w:val="left" w:pos="3600"/>
              </w:tabs>
              <w:spacing w:line="322" w:lineRule="exact"/>
              <w:rPr>
                <w:spacing w:val="-2"/>
                <w:sz w:val="28"/>
              </w:rPr>
            </w:pPr>
            <w:r w:rsidRPr="00655F1B">
              <w:rPr>
                <w:sz w:val="28"/>
              </w:rPr>
              <w:t>від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розміру мінімальної зп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437CA1">
              <w:rPr>
                <w:sz w:val="28"/>
                <w:lang w:val="ru-RU"/>
              </w:rPr>
              <w:t>50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000,00</w:t>
            </w:r>
            <w:r w:rsidRPr="00655F1B">
              <w:rPr>
                <w:sz w:val="28"/>
              </w:rPr>
              <w:tab/>
            </w:r>
            <w:r w:rsidRPr="00655F1B">
              <w:rPr>
                <w:spacing w:val="-5"/>
                <w:sz w:val="28"/>
              </w:rPr>
              <w:t>51%</w:t>
            </w:r>
          </w:p>
          <w:p w:rsidR="00BA42BE" w:rsidRPr="00655F1B" w:rsidRDefault="00BA42BE" w:rsidP="00655F1B">
            <w:pPr>
              <w:pStyle w:val="TableParagraph"/>
              <w:tabs>
                <w:tab w:val="left" w:pos="3600"/>
              </w:tabs>
              <w:spacing w:before="0"/>
              <w:rPr>
                <w:sz w:val="28"/>
              </w:rPr>
            </w:pPr>
            <w:r w:rsidRPr="00655F1B">
              <w:rPr>
                <w:sz w:val="28"/>
              </w:rPr>
              <w:t>від</w:t>
            </w:r>
            <w:r w:rsidRPr="00655F1B"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50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001,00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10</w:t>
            </w:r>
            <w:r w:rsidRPr="00655F1B">
              <w:rPr>
                <w:sz w:val="28"/>
              </w:rPr>
              <w:t>0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000,00</w:t>
            </w:r>
            <w:r w:rsidRPr="00655F1B">
              <w:rPr>
                <w:sz w:val="28"/>
              </w:rPr>
              <w:tab/>
            </w:r>
            <w:r w:rsidRPr="00655F1B">
              <w:rPr>
                <w:spacing w:val="-5"/>
                <w:sz w:val="28"/>
              </w:rPr>
              <w:t>48%</w:t>
            </w:r>
          </w:p>
          <w:p w:rsidR="00BA42BE" w:rsidRPr="00655F1B" w:rsidRDefault="00BA42BE" w:rsidP="00655F1B">
            <w:pPr>
              <w:pStyle w:val="TableParagraph"/>
              <w:tabs>
                <w:tab w:val="left" w:pos="3600"/>
              </w:tabs>
              <w:spacing w:before="0" w:line="322" w:lineRule="exact"/>
              <w:rPr>
                <w:sz w:val="28"/>
              </w:rPr>
            </w:pPr>
            <w:r w:rsidRPr="00655F1B">
              <w:rPr>
                <w:sz w:val="28"/>
              </w:rPr>
              <w:t>від</w:t>
            </w:r>
            <w:r w:rsidRPr="00655F1B"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10</w:t>
            </w:r>
            <w:r w:rsidRPr="00655F1B">
              <w:rPr>
                <w:sz w:val="28"/>
              </w:rPr>
              <w:t>0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001,00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pacing w:val="-3"/>
                <w:sz w:val="28"/>
                <w:lang w:val="en-US"/>
              </w:rPr>
              <w:t>250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000,00</w:t>
            </w:r>
            <w:r w:rsidRPr="00655F1B">
              <w:rPr>
                <w:sz w:val="28"/>
              </w:rPr>
              <w:tab/>
            </w:r>
            <w:r w:rsidRPr="00655F1B">
              <w:rPr>
                <w:spacing w:val="-5"/>
                <w:sz w:val="28"/>
              </w:rPr>
              <w:t>45%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51"/>
              <w:jc w:val="both"/>
              <w:rPr>
                <w:sz w:val="28"/>
              </w:rPr>
            </w:pPr>
            <w:r w:rsidRPr="00655F1B">
              <w:rPr>
                <w:sz w:val="28"/>
              </w:rPr>
              <w:t>Процентна ставка 51% річних (максимальна плата за договором про споживчий кредит, виражена у відсотках річних від загального розміру виданого кредиту)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14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Тип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процентної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ставки </w:t>
            </w:r>
            <w:r w:rsidRPr="00655F1B">
              <w:rPr>
                <w:spacing w:val="-2"/>
                <w:sz w:val="28"/>
              </w:rPr>
              <w:t>(фіксована/змінювана)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r w:rsidRPr="00655F1B">
              <w:rPr>
                <w:sz w:val="28"/>
              </w:rPr>
              <w:t>Процентна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ставка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фіксована</w:t>
            </w:r>
          </w:p>
        </w:tc>
      </w:tr>
      <w:tr w:rsidR="00BA42BE" w:rsidTr="00655F1B">
        <w:trPr>
          <w:trHeight w:val="205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15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Реальна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річна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процентна ставка, відсотки річних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44"/>
              <w:jc w:val="both"/>
              <w:rPr>
                <w:sz w:val="28"/>
              </w:rPr>
            </w:pPr>
            <w:r w:rsidRPr="00655F1B">
              <w:rPr>
                <w:sz w:val="28"/>
              </w:rPr>
              <w:t xml:space="preserve">Реальна річна процентна ставка – 64,79 відсотки річних (при отриманні кредиту готівкою в розмірі 10 000,00 грн. строком на 12 місяців та поверненні кредиту готівкою в касу кредитної спілки згідно погодженого графіку </w:t>
            </w:r>
            <w:r w:rsidRPr="00655F1B">
              <w:rPr>
                <w:spacing w:val="-2"/>
                <w:sz w:val="28"/>
              </w:rPr>
              <w:t>платежів)</w:t>
            </w:r>
          </w:p>
        </w:tc>
      </w:tr>
      <w:tr w:rsidR="00BA42BE" w:rsidTr="00655F1B">
        <w:trPr>
          <w:trHeight w:val="205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7B6B9E">
              <w:rPr>
                <w:sz w:val="28"/>
              </w:rPr>
              <w:t>Комісії та інші платежі за кредитом (за наявності), грн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44"/>
              <w:jc w:val="both"/>
              <w:rPr>
                <w:sz w:val="28"/>
              </w:rPr>
            </w:pPr>
            <w:r>
              <w:rPr>
                <w:sz w:val="28"/>
              </w:rPr>
              <w:t>Відсутні</w:t>
            </w:r>
          </w:p>
        </w:tc>
      </w:tr>
      <w:tr w:rsidR="00BA42BE" w:rsidTr="00655F1B">
        <w:trPr>
          <w:trHeight w:val="140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</w:rPr>
              <w:t>7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 w:right="123"/>
              <w:jc w:val="both"/>
              <w:rPr>
                <w:sz w:val="28"/>
              </w:rPr>
            </w:pPr>
            <w:r w:rsidRPr="00655F1B">
              <w:rPr>
                <w:sz w:val="28"/>
              </w:rPr>
              <w:t>Розмір власного платежу споживача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(за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наявності), відсотки від суми</w:t>
            </w:r>
          </w:p>
          <w:p w:rsidR="00BA42BE" w:rsidRPr="00655F1B" w:rsidRDefault="00BA42BE" w:rsidP="00655F1B">
            <w:pPr>
              <w:pStyle w:val="TableParagraph"/>
              <w:spacing w:before="0" w:line="321" w:lineRule="exact"/>
              <w:ind w:left="62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кредиту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r w:rsidRPr="00655F1B">
              <w:rPr>
                <w:sz w:val="28"/>
              </w:rPr>
              <w:t>Власний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платіж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споживача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відсутній</w:t>
            </w:r>
          </w:p>
        </w:tc>
      </w:tr>
      <w:tr w:rsidR="00BA42BE" w:rsidTr="00655F1B">
        <w:trPr>
          <w:trHeight w:val="1084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</w:rPr>
              <w:t>8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Спосіб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надання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кредиту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 w:line="242" w:lineRule="auto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Кредит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надається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готівкою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в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касі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кредитної спілки або безготівково на банківський</w:t>
            </w:r>
          </w:p>
          <w:p w:rsidR="00BA42BE" w:rsidRPr="00655F1B" w:rsidRDefault="00BA42BE" w:rsidP="00655F1B">
            <w:pPr>
              <w:pStyle w:val="TableParagraph"/>
              <w:spacing w:before="0" w:line="320" w:lineRule="exact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рахунок</w:t>
            </w:r>
          </w:p>
        </w:tc>
      </w:tr>
      <w:tr w:rsidR="00BA42BE" w:rsidTr="00655F1B">
        <w:trPr>
          <w:trHeight w:val="1089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</w:rPr>
              <w:t>9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Умови автоматичного продовження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строку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дії кредитного договору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Умови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автоматичного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продовження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строку</w:t>
            </w:r>
            <w:r w:rsidRPr="00655F1B">
              <w:rPr>
                <w:spacing w:val="-14"/>
                <w:sz w:val="28"/>
              </w:rPr>
              <w:t xml:space="preserve"> </w:t>
            </w:r>
            <w:r w:rsidRPr="00655F1B">
              <w:rPr>
                <w:sz w:val="28"/>
              </w:rPr>
              <w:t>дії кредитного договору не передбачено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 w:right="236"/>
              <w:rPr>
                <w:sz w:val="28"/>
              </w:rPr>
            </w:pPr>
            <w:r w:rsidRPr="00655F1B">
              <w:rPr>
                <w:sz w:val="28"/>
              </w:rPr>
              <w:t>Забезпечення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виконання зобов'язань порукою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Так.</w:t>
            </w:r>
            <w:r w:rsidRPr="00655F1B">
              <w:rPr>
                <w:spacing w:val="-16"/>
                <w:sz w:val="28"/>
              </w:rPr>
              <w:t xml:space="preserve"> </w:t>
            </w:r>
            <w:r w:rsidRPr="00655F1B">
              <w:rPr>
                <w:sz w:val="28"/>
              </w:rPr>
              <w:t>Поручителем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виступає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дієздатна платоспроможна особа</w:t>
            </w:r>
          </w:p>
        </w:tc>
      </w:tr>
      <w:tr w:rsidR="00BA42BE" w:rsidTr="00655F1B">
        <w:trPr>
          <w:trHeight w:val="763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1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/>
              <w:ind w:left="3850" w:hanging="3765"/>
              <w:rPr>
                <w:sz w:val="28"/>
              </w:rPr>
            </w:pPr>
            <w:r w:rsidRPr="00655F1B">
              <w:rPr>
                <w:sz w:val="28"/>
              </w:rPr>
              <w:t>III.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Інформація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про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орієнтовну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загальну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вартість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споживчого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для </w:t>
            </w:r>
            <w:r w:rsidRPr="00655F1B">
              <w:rPr>
                <w:spacing w:val="-2"/>
                <w:sz w:val="28"/>
              </w:rPr>
              <w:t>споживача</w:t>
            </w:r>
          </w:p>
        </w:tc>
      </w:tr>
    </w:tbl>
    <w:p w:rsidR="00BA42BE" w:rsidRDefault="00BA42BE">
      <w:pPr>
        <w:rPr>
          <w:sz w:val="28"/>
        </w:rPr>
        <w:sectPr w:rsidR="00BA42BE">
          <w:type w:val="continuous"/>
          <w:pgSz w:w="11910" w:h="16840"/>
          <w:pgMar w:top="640" w:right="680" w:bottom="280" w:left="1240" w:header="708" w:footer="708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3251"/>
        <w:gridCol w:w="5729"/>
      </w:tblGrid>
      <w:tr w:rsidR="00BA42BE" w:rsidTr="00655F1B">
        <w:trPr>
          <w:trHeight w:val="527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2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 w:line="322" w:lineRule="exact"/>
              <w:ind w:left="62"/>
              <w:rPr>
                <w:sz w:val="28"/>
              </w:rPr>
            </w:pPr>
            <w:r w:rsidRPr="00655F1B">
              <w:rPr>
                <w:sz w:val="28"/>
              </w:rPr>
              <w:t>Загальні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витрати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pacing w:val="-5"/>
                <w:sz w:val="28"/>
              </w:rPr>
              <w:t>за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кредитом [уключаючи відсотки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користування кредитом, комісії</w:t>
            </w:r>
          </w:p>
          <w:p w:rsidR="00BA42BE" w:rsidRPr="00655F1B" w:rsidRDefault="00BA42BE" w:rsidP="00655F1B">
            <w:pPr>
              <w:pStyle w:val="TableParagraph"/>
              <w:spacing w:before="4"/>
              <w:ind w:left="62" w:right="221"/>
              <w:rPr>
                <w:sz w:val="28"/>
              </w:rPr>
            </w:pPr>
            <w:r w:rsidRPr="00655F1B">
              <w:rPr>
                <w:sz w:val="28"/>
              </w:rPr>
              <w:t>фінансової установи та інші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витрати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споживача на супровідні послуги фінансової установи,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 w:right="242"/>
              <w:rPr>
                <w:sz w:val="28"/>
              </w:rPr>
            </w:pPr>
            <w:r w:rsidRPr="00655F1B">
              <w:rPr>
                <w:sz w:val="28"/>
              </w:rPr>
              <w:t>кредитного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посередника (за наявності) та третіх осіб], грн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 w:line="322" w:lineRule="exact"/>
              <w:jc w:val="both"/>
              <w:rPr>
                <w:sz w:val="28"/>
              </w:rPr>
            </w:pPr>
            <w:r w:rsidRPr="00655F1B">
              <w:rPr>
                <w:sz w:val="28"/>
              </w:rPr>
              <w:t>Загальні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витрати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кредитом: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0"/>
              <w:ind w:right="51" w:firstLine="0"/>
              <w:jc w:val="both"/>
              <w:rPr>
                <w:sz w:val="28"/>
              </w:rPr>
            </w:pPr>
            <w:r w:rsidRPr="00655F1B">
              <w:rPr>
                <w:sz w:val="28"/>
              </w:rPr>
              <w:t>мінімальні: при отриманні кредиту на 12 місяців та поверненні кредиту в розмірі 10000,00 гривень готівкою в касу кредитної спілки згідно погодженого графіку платежів – відсотки за користування кредитом в розмірі</w:t>
            </w:r>
            <w:r w:rsidRPr="00655F1B">
              <w:rPr>
                <w:spacing w:val="80"/>
                <w:sz w:val="28"/>
              </w:rPr>
              <w:t xml:space="preserve"> </w:t>
            </w:r>
            <w:r w:rsidRPr="00655F1B">
              <w:rPr>
                <w:sz w:val="28"/>
              </w:rPr>
              <w:t>6 128,28 гривень, усього 6 128,28 гривень;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3"/>
              <w:ind w:right="172" w:firstLine="0"/>
              <w:rPr>
                <w:sz w:val="28"/>
              </w:rPr>
            </w:pPr>
            <w:r w:rsidRPr="00655F1B">
              <w:rPr>
                <w:sz w:val="28"/>
              </w:rPr>
              <w:t>максимальні: при отриманні кредиту на 12 місяців та поверненні кредиту в розмірі 10000,00 гривень безготівково через банки згідно погодженого графіку платежів – відсотки за користування кредитом в розмірі 6 128,28 гривень, банківські комісії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за сплату коштів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на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рахунок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кредитної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спілки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–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720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грн в рік (60 грн за один платіж), усього разом</w:t>
            </w:r>
          </w:p>
          <w:p w:rsidR="00BA42BE" w:rsidRPr="00655F1B" w:rsidRDefault="00BA42BE" w:rsidP="00655F1B">
            <w:pPr>
              <w:pStyle w:val="TableParagraph"/>
              <w:spacing w:before="0" w:line="319" w:lineRule="exact"/>
              <w:rPr>
                <w:sz w:val="28"/>
              </w:rPr>
            </w:pPr>
            <w:r w:rsidRPr="00655F1B">
              <w:rPr>
                <w:sz w:val="28"/>
              </w:rPr>
              <w:t>6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848,28</w:t>
            </w:r>
            <w:r w:rsidRPr="00655F1B">
              <w:rPr>
                <w:spacing w:val="-2"/>
                <w:sz w:val="28"/>
              </w:rPr>
              <w:t xml:space="preserve"> гривень.</w:t>
            </w:r>
          </w:p>
        </w:tc>
      </w:tr>
      <w:tr w:rsidR="00BA42BE" w:rsidTr="00655F1B">
        <w:trPr>
          <w:trHeight w:val="5593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3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Орієнтовна загальна вартість кредиту для споживача за весь строк користування кредитом (сума кредиту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та загальні витрати</w:t>
            </w:r>
            <w:r w:rsidRPr="00655F1B">
              <w:rPr>
                <w:spacing w:val="-16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15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кредитом),</w:t>
            </w:r>
            <w:r w:rsidRPr="00655F1B">
              <w:rPr>
                <w:spacing w:val="-14"/>
                <w:sz w:val="28"/>
              </w:rPr>
              <w:t xml:space="preserve"> </w:t>
            </w:r>
            <w:r w:rsidRPr="00655F1B">
              <w:rPr>
                <w:sz w:val="28"/>
              </w:rPr>
              <w:t>грн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51"/>
              <w:jc w:val="both"/>
              <w:rPr>
                <w:sz w:val="28"/>
              </w:rPr>
            </w:pPr>
            <w:r w:rsidRPr="00655F1B">
              <w:rPr>
                <w:sz w:val="28"/>
              </w:rPr>
              <w:t>Орієнтовна вартість основного зобов'язання споживача, що пропонується кредитною спілкою для укладення договору про споживчий кредит та включає суму коштів,</w:t>
            </w:r>
            <w:r w:rsidRPr="00655F1B">
              <w:rPr>
                <w:spacing w:val="40"/>
                <w:sz w:val="28"/>
              </w:rPr>
              <w:t xml:space="preserve"> </w:t>
            </w:r>
            <w:r w:rsidRPr="00655F1B">
              <w:rPr>
                <w:sz w:val="28"/>
              </w:rPr>
              <w:t>що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можуть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надаватися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споживачу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в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тимчасове користування і загальні витрати за цим </w:t>
            </w:r>
            <w:r w:rsidRPr="00655F1B">
              <w:rPr>
                <w:spacing w:val="-2"/>
                <w:sz w:val="28"/>
              </w:rPr>
              <w:t>кредитом: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0"/>
              <w:ind w:right="48" w:firstLine="0"/>
              <w:jc w:val="both"/>
              <w:rPr>
                <w:sz w:val="28"/>
              </w:rPr>
            </w:pPr>
            <w:r w:rsidRPr="00655F1B">
              <w:rPr>
                <w:sz w:val="28"/>
              </w:rPr>
              <w:t>мінімальні при отриманні кредиту на 12 місяців та поверненні кредиту в розмірі 10000,00 гривень готівкою в касу кредитної спілки згідно погодженого графіку платежів становить 16 128,28 гривень;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"/>
              <w:ind w:right="454" w:firstLine="0"/>
              <w:rPr>
                <w:sz w:val="28"/>
              </w:rPr>
            </w:pPr>
            <w:r w:rsidRPr="00655F1B">
              <w:rPr>
                <w:sz w:val="28"/>
              </w:rPr>
              <w:t>максимальні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при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отриманні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на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12 місяців та поверненні кредиту в розмірі 10000,00 гривень безготівково через банки згідно погодженого графіку платежів становить 16 848,28 гривень.</w:t>
            </w:r>
          </w:p>
        </w:tc>
      </w:tr>
      <w:tr w:rsidR="00BA42BE" w:rsidTr="00655F1B">
        <w:trPr>
          <w:trHeight w:val="44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4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ind w:left="1766"/>
              <w:rPr>
                <w:sz w:val="28"/>
              </w:rPr>
            </w:pPr>
            <w:r w:rsidRPr="00655F1B">
              <w:rPr>
                <w:sz w:val="28"/>
              </w:rPr>
              <w:t>IV.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Порядок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повернення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споживчого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кредиту</w:t>
            </w:r>
          </w:p>
        </w:tc>
      </w:tr>
      <w:tr w:rsidR="00BA42BE" w:rsidTr="00655F1B">
        <w:trPr>
          <w:trHeight w:val="763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5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 w:right="221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Періодичність погашення: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Щомісяця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6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суми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кредиту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Щомісяця</w:t>
            </w:r>
          </w:p>
        </w:tc>
      </w:tr>
      <w:tr w:rsidR="00BA42BE" w:rsidTr="00655F1B">
        <w:trPr>
          <w:trHeight w:val="108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7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 w:right="221"/>
              <w:rPr>
                <w:sz w:val="28"/>
              </w:rPr>
            </w:pPr>
            <w:r w:rsidRPr="00655F1B">
              <w:rPr>
                <w:sz w:val="28"/>
              </w:rPr>
              <w:t>відсотків,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комісій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та інших платежів за</w:t>
            </w:r>
          </w:p>
          <w:p w:rsidR="00BA42BE" w:rsidRPr="00655F1B" w:rsidRDefault="00BA42BE" w:rsidP="00655F1B">
            <w:pPr>
              <w:pStyle w:val="TableParagraph"/>
              <w:spacing w:before="0" w:line="321" w:lineRule="exact"/>
              <w:ind w:left="62"/>
              <w:rPr>
                <w:sz w:val="28"/>
              </w:rPr>
            </w:pPr>
            <w:r w:rsidRPr="00655F1B">
              <w:rPr>
                <w:sz w:val="28"/>
              </w:rPr>
              <w:t>користування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кредитом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line="322" w:lineRule="exact"/>
              <w:rPr>
                <w:sz w:val="28"/>
              </w:rPr>
            </w:pPr>
            <w:r w:rsidRPr="00655F1B">
              <w:rPr>
                <w:sz w:val="28"/>
              </w:rPr>
              <w:t>Відсотки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-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щомісяця,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15"/>
              <w:rPr>
                <w:sz w:val="28"/>
              </w:rPr>
            </w:pPr>
            <w:r w:rsidRPr="00655F1B">
              <w:rPr>
                <w:sz w:val="28"/>
              </w:rPr>
              <w:t>–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при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видачі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кредиту,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комісії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та інші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платежі за користування кредитом відсутні</w:t>
            </w:r>
          </w:p>
        </w:tc>
      </w:tr>
      <w:tr w:rsidR="00BA42BE" w:rsidTr="00655F1B">
        <w:trPr>
          <w:trHeight w:val="1410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8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Схема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погашення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ind w:right="626"/>
              <w:jc w:val="both"/>
              <w:rPr>
                <w:sz w:val="28"/>
              </w:rPr>
            </w:pPr>
            <w:r w:rsidRPr="00655F1B">
              <w:rPr>
                <w:sz w:val="28"/>
              </w:rPr>
              <w:t>погашення заборгованості за фінансовим кредитом “рівними долями” (однаковими сумами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платежів)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протягом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усього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строку </w:t>
            </w:r>
            <w:r w:rsidRPr="00655F1B">
              <w:rPr>
                <w:spacing w:val="-2"/>
                <w:sz w:val="28"/>
              </w:rPr>
              <w:t>кредитування</w:t>
            </w:r>
          </w:p>
        </w:tc>
      </w:tr>
    </w:tbl>
    <w:p w:rsidR="00BA42BE" w:rsidRDefault="00BA42BE">
      <w:pPr>
        <w:jc w:val="both"/>
        <w:rPr>
          <w:sz w:val="28"/>
        </w:rPr>
        <w:sectPr w:rsidR="00BA42BE">
          <w:type w:val="continuous"/>
          <w:pgSz w:w="11910" w:h="16840"/>
          <w:pgMar w:top="640" w:right="680" w:bottom="280" w:left="1240" w:header="708" w:footer="708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3251"/>
        <w:gridCol w:w="5729"/>
      </w:tblGrid>
      <w:tr w:rsidR="00BA42BE" w:rsidTr="00655F1B">
        <w:trPr>
          <w:trHeight w:val="1727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9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 w:right="380"/>
              <w:rPr>
                <w:sz w:val="28"/>
              </w:rPr>
            </w:pPr>
            <w:r w:rsidRPr="00655F1B">
              <w:rPr>
                <w:sz w:val="28"/>
              </w:rPr>
              <w:t>Гіперпосилання на вебсторінку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фінансової установи, де зазначені способи погашення</w:t>
            </w:r>
          </w:p>
          <w:p w:rsidR="00BA42BE" w:rsidRPr="00655F1B" w:rsidRDefault="00BA42BE" w:rsidP="00655F1B">
            <w:pPr>
              <w:pStyle w:val="TableParagraph"/>
              <w:spacing w:before="4"/>
              <w:ind w:left="62"/>
              <w:rPr>
                <w:sz w:val="28"/>
              </w:rPr>
            </w:pPr>
            <w:r w:rsidRPr="00655F1B">
              <w:rPr>
                <w:sz w:val="28"/>
              </w:rPr>
              <w:t>кредиту,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наявності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/>
              <w:ind w:right="106"/>
              <w:rPr>
                <w:sz w:val="28"/>
              </w:rPr>
            </w:pPr>
            <w:hyperlink r:id="rId6" w:history="1">
              <w:r w:rsidRPr="00655F1B">
                <w:rPr>
                  <w:rStyle w:val="Hyperlink"/>
                  <w:sz w:val="28"/>
                </w:rPr>
                <w:t>https://ksbeskid.com.ua/oplata/</w:t>
              </w:r>
            </w:hyperlink>
          </w:p>
          <w:p w:rsidR="00BA42BE" w:rsidRPr="00655F1B" w:rsidRDefault="00BA42BE" w:rsidP="00655F1B">
            <w:pPr>
              <w:pStyle w:val="TableParagraph"/>
              <w:spacing w:before="50"/>
              <w:ind w:right="106"/>
              <w:rPr>
                <w:sz w:val="28"/>
              </w:rPr>
            </w:pPr>
          </w:p>
        </w:tc>
      </w:tr>
      <w:tr w:rsidR="00BA42BE" w:rsidTr="00655F1B">
        <w:trPr>
          <w:trHeight w:val="1084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Попередження: споживач повертає суму кредиту, комісії та відсотки за його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користування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відповідно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умов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договору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вимог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законодавства </w:t>
            </w:r>
            <w:r w:rsidRPr="00655F1B">
              <w:rPr>
                <w:spacing w:val="-2"/>
                <w:sz w:val="28"/>
              </w:rPr>
              <w:t>України</w:t>
            </w:r>
          </w:p>
        </w:tc>
      </w:tr>
      <w:tr w:rsidR="00BA42BE" w:rsidTr="00655F1B">
        <w:trPr>
          <w:trHeight w:val="768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1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ind w:left="3855" w:hanging="3343"/>
              <w:rPr>
                <w:sz w:val="28"/>
              </w:rPr>
            </w:pPr>
            <w:r w:rsidRPr="00655F1B">
              <w:rPr>
                <w:sz w:val="28"/>
              </w:rPr>
              <w:t>V.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Можливі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наслідки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в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разі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невиконання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споживачем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обов'язків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за </w:t>
            </w:r>
            <w:r w:rsidRPr="00655F1B">
              <w:rPr>
                <w:spacing w:val="-2"/>
                <w:sz w:val="28"/>
              </w:rPr>
              <w:t>договором</w:t>
            </w:r>
          </w:p>
        </w:tc>
      </w:tr>
      <w:tr w:rsidR="00BA42BE" w:rsidTr="00655F1B">
        <w:trPr>
          <w:trHeight w:val="1183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2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50" w:line="322" w:lineRule="exact"/>
              <w:ind w:left="62"/>
              <w:jc w:val="both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Відповідальність</w:t>
            </w:r>
            <w:r w:rsidRPr="00655F1B">
              <w:rPr>
                <w:spacing w:val="11"/>
                <w:sz w:val="28"/>
              </w:rPr>
              <w:t xml:space="preserve"> </w:t>
            </w:r>
            <w:r w:rsidRPr="00655F1B">
              <w:rPr>
                <w:spacing w:val="-5"/>
                <w:sz w:val="28"/>
              </w:rPr>
              <w:t>за</w:t>
            </w:r>
          </w:p>
          <w:p w:rsidR="00BA42BE" w:rsidRPr="00655F1B" w:rsidRDefault="00BA42BE" w:rsidP="00655F1B">
            <w:pPr>
              <w:pStyle w:val="TableParagraph"/>
              <w:spacing w:before="0" w:line="242" w:lineRule="auto"/>
              <w:ind w:left="62" w:right="186"/>
              <w:jc w:val="both"/>
              <w:rPr>
                <w:sz w:val="28"/>
              </w:rPr>
            </w:pPr>
            <w:r w:rsidRPr="00655F1B">
              <w:rPr>
                <w:sz w:val="28"/>
              </w:rPr>
              <w:t>прострочення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виконання та/або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>невиконання</w:t>
            </w:r>
            <w:r w:rsidRPr="00655F1B">
              <w:rPr>
                <w:spacing w:val="-17"/>
                <w:sz w:val="28"/>
              </w:rPr>
              <w:t xml:space="preserve"> </w:t>
            </w:r>
            <w:r w:rsidRPr="00655F1B">
              <w:rPr>
                <w:sz w:val="28"/>
              </w:rPr>
              <w:t>умов договору [уключаючи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 w:right="939"/>
              <w:jc w:val="both"/>
              <w:rPr>
                <w:sz w:val="28"/>
              </w:rPr>
            </w:pPr>
            <w:r w:rsidRPr="00655F1B">
              <w:rPr>
                <w:sz w:val="28"/>
              </w:rPr>
              <w:t>неустойку</w:t>
            </w:r>
            <w:r w:rsidRPr="00655F1B">
              <w:rPr>
                <w:spacing w:val="-18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(штраф, </w:t>
            </w:r>
            <w:r w:rsidRPr="00655F1B">
              <w:rPr>
                <w:spacing w:val="-2"/>
                <w:sz w:val="28"/>
              </w:rPr>
              <w:t>пеню)]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tabs>
                <w:tab w:val="left" w:pos="2153"/>
                <w:tab w:val="left" w:pos="3554"/>
              </w:tabs>
              <w:spacing w:before="50"/>
              <w:ind w:right="47"/>
              <w:jc w:val="both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Споживач</w:t>
            </w:r>
            <w:r w:rsidRPr="00655F1B">
              <w:rPr>
                <w:sz w:val="28"/>
              </w:rPr>
              <w:tab/>
            </w:r>
            <w:r w:rsidRPr="00655F1B">
              <w:rPr>
                <w:spacing w:val="-4"/>
                <w:sz w:val="28"/>
              </w:rPr>
              <w:t>несе</w:t>
            </w:r>
            <w:r w:rsidRPr="00655F1B">
              <w:rPr>
                <w:sz w:val="28"/>
              </w:rPr>
              <w:tab/>
            </w:r>
            <w:r w:rsidRPr="00655F1B">
              <w:rPr>
                <w:spacing w:val="-2"/>
                <w:sz w:val="28"/>
              </w:rPr>
              <w:t xml:space="preserve">цивільно-правову </w:t>
            </w:r>
            <w:r w:rsidRPr="00655F1B">
              <w:rPr>
                <w:sz w:val="28"/>
              </w:rPr>
              <w:t>відповідальність у вигляді додаткових процентів річних за неналежне виконання грошового зобов'язання (ч.2ст.625</w:t>
            </w:r>
            <w:r w:rsidRPr="00655F1B">
              <w:rPr>
                <w:spacing w:val="40"/>
                <w:sz w:val="28"/>
              </w:rPr>
              <w:t xml:space="preserve"> </w:t>
            </w:r>
            <w:r w:rsidRPr="00655F1B">
              <w:rPr>
                <w:sz w:val="28"/>
              </w:rPr>
              <w:t>Цивільного кодексу України).</w:t>
            </w:r>
          </w:p>
          <w:p w:rsidR="00BA42BE" w:rsidRPr="00655F1B" w:rsidRDefault="00BA42BE" w:rsidP="00655F1B">
            <w:pPr>
              <w:pStyle w:val="TableParagraph"/>
              <w:spacing w:before="4" w:line="322" w:lineRule="exact"/>
              <w:jc w:val="both"/>
              <w:rPr>
                <w:sz w:val="28"/>
              </w:rPr>
            </w:pPr>
            <w:r w:rsidRPr="00655F1B">
              <w:rPr>
                <w:sz w:val="28"/>
              </w:rPr>
              <w:t>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разі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порушення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Позичальником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строків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платежів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цим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Договором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по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сплаті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 та/або нарахованих процентів понад 10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календарних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днів,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Кредитодавець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має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право нарахувати Позичальнику додаткових 36% (тридцять шість процентів) річних на суму несвоєчасно сплачених кредиту та/або</w:t>
            </w:r>
          </w:p>
          <w:p w:rsidR="00BA42BE" w:rsidRPr="00655F1B" w:rsidRDefault="00BA42BE" w:rsidP="00655F1B">
            <w:pPr>
              <w:pStyle w:val="TableParagraph"/>
              <w:spacing w:before="0" w:line="321" w:lineRule="exact"/>
              <w:rPr>
                <w:sz w:val="28"/>
              </w:rPr>
            </w:pPr>
            <w:r w:rsidRPr="00655F1B">
              <w:rPr>
                <w:sz w:val="28"/>
              </w:rPr>
              <w:t>нарахованих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процентів.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Ці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проценти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нараховуються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кожен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день</w:t>
            </w:r>
            <w:r w:rsidRPr="00655F1B">
              <w:rPr>
                <w:spacing w:val="-14"/>
                <w:sz w:val="28"/>
              </w:rPr>
              <w:t xml:space="preserve"> </w:t>
            </w:r>
            <w:r w:rsidRPr="00655F1B">
              <w:rPr>
                <w:sz w:val="28"/>
              </w:rPr>
              <w:t>порушення Позичальником строків платежів.</w:t>
            </w:r>
          </w:p>
          <w:p w:rsidR="00BA42BE" w:rsidRPr="00655F1B" w:rsidRDefault="00BA42BE" w:rsidP="00655F1B">
            <w:pPr>
              <w:pStyle w:val="TableParagraph"/>
              <w:spacing w:before="118"/>
              <w:ind w:right="46"/>
              <w:jc w:val="both"/>
              <w:rPr>
                <w:sz w:val="28"/>
              </w:rPr>
            </w:pPr>
            <w:r w:rsidRPr="00655F1B">
              <w:rPr>
                <w:sz w:val="28"/>
              </w:rPr>
              <w:t xml:space="preserve">У разі порушення Позичальником строків платежів за цим Договором по сплаті кредиту після погодженого строку кредитування, Кредитодавець має право нарахувати Позичальнику 60% (шістдесят процентів) річних на залишок суми несвоєчасно сплаченого кредиту та/або нарахованих процентів. Ці проценти нараховуються за кожен день порушення Позичальником строків платежів до повного погашення </w:t>
            </w:r>
            <w:r w:rsidRPr="00655F1B">
              <w:rPr>
                <w:spacing w:val="-2"/>
                <w:sz w:val="28"/>
              </w:rPr>
              <w:t>заборгованості.</w:t>
            </w:r>
          </w:p>
          <w:p w:rsidR="00BA42BE" w:rsidRPr="00655F1B" w:rsidRDefault="00BA42BE" w:rsidP="00655F1B">
            <w:pPr>
              <w:pStyle w:val="TableParagraph"/>
              <w:spacing w:before="2"/>
              <w:ind w:right="48" w:firstLine="355"/>
              <w:jc w:val="both"/>
              <w:rPr>
                <w:sz w:val="28"/>
              </w:rPr>
            </w:pPr>
            <w:r w:rsidRPr="00655F1B">
              <w:rPr>
                <w:sz w:val="28"/>
              </w:rPr>
              <w:t>У разі порушення Позичальником строків платежів за цим Договором по сплаті кредиту та/або нарахованих процентів понад 10 календарних днів, Кредитодавець має право нарахувати Позичальнику пеню в розмірі додаткових 12% (дванадцять процентів) річних на суму несвоєчасно сплачених кредиту та/або нарахованих процентів, за кожен день прострочення.</w:t>
            </w:r>
          </w:p>
          <w:p w:rsidR="00BA42BE" w:rsidRPr="00655F1B" w:rsidRDefault="00BA42BE" w:rsidP="00655F1B">
            <w:pPr>
              <w:pStyle w:val="TableParagraph"/>
              <w:spacing w:before="2"/>
              <w:ind w:left="417"/>
              <w:jc w:val="both"/>
              <w:rPr>
                <w:sz w:val="28"/>
              </w:rPr>
            </w:pPr>
            <w:r w:rsidRPr="00655F1B">
              <w:rPr>
                <w:sz w:val="28"/>
              </w:rPr>
              <w:t>При</w:t>
            </w:r>
            <w:r w:rsidRPr="00655F1B">
              <w:rPr>
                <w:spacing w:val="58"/>
                <w:sz w:val="28"/>
              </w:rPr>
              <w:t xml:space="preserve">   </w:t>
            </w:r>
            <w:r w:rsidRPr="00655F1B">
              <w:rPr>
                <w:sz w:val="28"/>
              </w:rPr>
              <w:t>цьому,</w:t>
            </w:r>
            <w:r w:rsidRPr="00655F1B">
              <w:rPr>
                <w:spacing w:val="59"/>
                <w:sz w:val="28"/>
              </w:rPr>
              <w:t xml:space="preserve">   </w:t>
            </w:r>
            <w:r w:rsidRPr="00655F1B">
              <w:rPr>
                <w:sz w:val="28"/>
              </w:rPr>
              <w:t>пеня</w:t>
            </w:r>
            <w:r w:rsidRPr="00655F1B">
              <w:rPr>
                <w:spacing w:val="59"/>
                <w:sz w:val="28"/>
              </w:rPr>
              <w:t xml:space="preserve">   </w:t>
            </w:r>
            <w:r w:rsidRPr="00655F1B">
              <w:rPr>
                <w:sz w:val="28"/>
              </w:rPr>
              <w:t>нараховується</w:t>
            </w:r>
            <w:r w:rsidRPr="00655F1B">
              <w:rPr>
                <w:spacing w:val="61"/>
                <w:sz w:val="28"/>
              </w:rPr>
              <w:t xml:space="preserve">   </w:t>
            </w:r>
            <w:r w:rsidRPr="00655F1B">
              <w:rPr>
                <w:spacing w:val="-10"/>
                <w:sz w:val="28"/>
              </w:rPr>
              <w:t>з</w:t>
            </w:r>
          </w:p>
        </w:tc>
      </w:tr>
    </w:tbl>
    <w:p w:rsidR="00BA42BE" w:rsidRDefault="00BA42BE">
      <w:pPr>
        <w:jc w:val="both"/>
        <w:rPr>
          <w:sz w:val="28"/>
        </w:rPr>
        <w:sectPr w:rsidR="00BA42BE">
          <w:type w:val="continuous"/>
          <w:pgSz w:w="11910" w:h="16840"/>
          <w:pgMar w:top="640" w:right="680" w:bottom="280" w:left="1240" w:header="708" w:footer="708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3251"/>
        <w:gridCol w:w="5729"/>
      </w:tblGrid>
      <w:tr w:rsidR="00BA42BE" w:rsidTr="00655F1B">
        <w:trPr>
          <w:trHeight w:val="9136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spacing w:before="50" w:line="322" w:lineRule="exact"/>
              <w:jc w:val="both"/>
              <w:rPr>
                <w:sz w:val="28"/>
              </w:rPr>
            </w:pPr>
            <w:r w:rsidRPr="00655F1B">
              <w:rPr>
                <w:sz w:val="28"/>
              </w:rPr>
              <w:t>дотриманням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наступних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правил: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2"/>
              </w:numPr>
              <w:tabs>
                <w:tab w:val="left" w:pos="616"/>
              </w:tabs>
              <w:spacing w:before="0"/>
              <w:ind w:right="51" w:firstLine="355"/>
              <w:jc w:val="both"/>
              <w:rPr>
                <w:sz w:val="28"/>
              </w:rPr>
            </w:pPr>
            <w:r w:rsidRPr="00655F1B">
              <w:rPr>
                <w:sz w:val="28"/>
              </w:rPr>
              <w:t>розмір пені за невиконання зобов’язання щодо повернення кредиту та процентів за цим Договором не може перевищувати подвійної облікової ставки Національного банку України, що діяла у період, за який сплачується пеня;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2"/>
              </w:numPr>
              <w:tabs>
                <w:tab w:val="left" w:pos="612"/>
              </w:tabs>
              <w:spacing w:before="3"/>
              <w:ind w:right="49" w:firstLine="355"/>
              <w:jc w:val="both"/>
              <w:rPr>
                <w:sz w:val="28"/>
              </w:rPr>
            </w:pPr>
            <w:r w:rsidRPr="00655F1B">
              <w:rPr>
                <w:sz w:val="28"/>
              </w:rPr>
              <w:t>розмір пені не може бути більшою за 15 відсотків суми простроченого платежу;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</w:tabs>
              <w:spacing w:before="0"/>
              <w:ind w:right="52" w:firstLine="355"/>
              <w:jc w:val="both"/>
              <w:rPr>
                <w:sz w:val="28"/>
              </w:rPr>
            </w:pPr>
            <w:r w:rsidRPr="00655F1B">
              <w:rPr>
                <w:sz w:val="28"/>
              </w:rPr>
              <w:t>сума пені, нарахована за порушення зобов’язань Позичальником за цим Договором, не може перевищувати половини суми, одержаної Позичальником за цим Договором, і не може бути збільшена за домовленістю Сторін.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202"/>
              <w:jc w:val="both"/>
              <w:rPr>
                <w:sz w:val="28"/>
              </w:rPr>
            </w:pPr>
            <w:r w:rsidRPr="00655F1B">
              <w:rPr>
                <w:sz w:val="28"/>
              </w:rPr>
              <w:t>У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випадку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звернення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Кредитодавця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суду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у зв’язку з виникненням заборгованості,</w:t>
            </w:r>
          </w:p>
          <w:p w:rsidR="00BA42BE" w:rsidRPr="00655F1B" w:rsidRDefault="00BA42BE" w:rsidP="00655F1B">
            <w:pPr>
              <w:pStyle w:val="TableParagraph"/>
              <w:spacing w:before="3" w:line="322" w:lineRule="exact"/>
              <w:jc w:val="both"/>
              <w:rPr>
                <w:sz w:val="28"/>
              </w:rPr>
            </w:pPr>
            <w:r w:rsidRPr="00655F1B">
              <w:rPr>
                <w:sz w:val="28"/>
              </w:rPr>
              <w:t>повним,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або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частковим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невиконанням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2"/>
              <w:jc w:val="both"/>
              <w:rPr>
                <w:sz w:val="28"/>
              </w:rPr>
            </w:pPr>
            <w:r w:rsidRPr="00655F1B">
              <w:rPr>
                <w:sz w:val="28"/>
              </w:rPr>
              <w:t>зобов’язання за цим Договором, Позичальник сплачує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Кредитодавцю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штраф.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Розмір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штрафу становить 50% від суми залишку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заборгованості</w:t>
            </w:r>
            <w:r w:rsidRPr="00655F1B">
              <w:rPr>
                <w:spacing w:val="-16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кредитом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нарахованих, але не сплачених відсотків. При цьому, сукупна сума штрафу нарахована за порушення зобов’язань Позичальником на підставі цього Договору, не може</w:t>
            </w:r>
          </w:p>
          <w:p w:rsidR="00BA42BE" w:rsidRPr="00655F1B" w:rsidRDefault="00BA42BE" w:rsidP="00655F1B">
            <w:pPr>
              <w:pStyle w:val="TableParagraph"/>
              <w:spacing w:before="0"/>
              <w:ind w:right="106"/>
              <w:rPr>
                <w:sz w:val="28"/>
              </w:rPr>
            </w:pPr>
            <w:r w:rsidRPr="00655F1B">
              <w:rPr>
                <w:sz w:val="28"/>
              </w:rPr>
              <w:t>перевищувати</w:t>
            </w:r>
            <w:r w:rsidRPr="00655F1B">
              <w:rPr>
                <w:spacing w:val="-15"/>
                <w:sz w:val="28"/>
              </w:rPr>
              <w:t xml:space="preserve"> </w:t>
            </w:r>
            <w:r w:rsidRPr="00655F1B">
              <w:rPr>
                <w:sz w:val="28"/>
              </w:rPr>
              <w:t>половини</w:t>
            </w:r>
            <w:r w:rsidRPr="00655F1B">
              <w:rPr>
                <w:spacing w:val="-15"/>
                <w:sz w:val="28"/>
              </w:rPr>
              <w:t xml:space="preserve"> </w:t>
            </w:r>
            <w:r w:rsidRPr="00655F1B">
              <w:rPr>
                <w:sz w:val="28"/>
              </w:rPr>
              <w:t>суми,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одержаної Позичальником за цим Договором.</w:t>
            </w:r>
          </w:p>
        </w:tc>
      </w:tr>
      <w:tr w:rsidR="00BA42BE" w:rsidTr="00655F1B">
        <w:trPr>
          <w:trHeight w:val="3663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3</w:t>
            </w:r>
          </w:p>
        </w:tc>
        <w:tc>
          <w:tcPr>
            <w:tcW w:w="3251" w:type="dxa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Інші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заходи:</w:t>
            </w:r>
          </w:p>
        </w:tc>
        <w:tc>
          <w:tcPr>
            <w:tcW w:w="5729" w:type="dxa"/>
          </w:tcPr>
          <w:p w:rsidR="00BA42BE" w:rsidRPr="00655F1B" w:rsidRDefault="00BA42BE" w:rsidP="00655F1B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359" w:firstLine="0"/>
              <w:jc w:val="both"/>
              <w:rPr>
                <w:sz w:val="28"/>
              </w:rPr>
            </w:pPr>
            <w:r w:rsidRPr="00655F1B">
              <w:rPr>
                <w:sz w:val="28"/>
              </w:rPr>
              <w:t>кредитна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спілка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отримає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право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достроково вимагати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повернення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кредиту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відповідно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до умов укладеного кредитного договору;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0"/>
              <w:ind w:right="529" w:firstLine="0"/>
              <w:rPr>
                <w:sz w:val="28"/>
              </w:rPr>
            </w:pPr>
            <w:r w:rsidRPr="00655F1B">
              <w:rPr>
                <w:sz w:val="28"/>
              </w:rPr>
              <w:t>кредитна спілка отримає право вимагати повернення кредиту від поручителя або звернення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стягнення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на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предмет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застави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(у разі укладення відповідного договору</w:t>
            </w:r>
          </w:p>
          <w:p w:rsidR="00BA42BE" w:rsidRPr="00655F1B" w:rsidRDefault="00BA42BE" w:rsidP="00655F1B">
            <w:pPr>
              <w:pStyle w:val="TableParagraph"/>
              <w:spacing w:before="0" w:line="320" w:lineRule="exact"/>
              <w:rPr>
                <w:sz w:val="28"/>
              </w:rPr>
            </w:pPr>
            <w:r w:rsidRPr="00655F1B">
              <w:rPr>
                <w:sz w:val="28"/>
              </w:rPr>
              <w:t>забезпечення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виконання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зобов’язань);</w:t>
            </w:r>
          </w:p>
          <w:p w:rsidR="00BA42BE" w:rsidRPr="00655F1B" w:rsidRDefault="00BA42BE" w:rsidP="00655F1B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0"/>
              <w:ind w:right="340" w:firstLine="0"/>
              <w:rPr>
                <w:sz w:val="28"/>
              </w:rPr>
            </w:pPr>
            <w:r w:rsidRPr="00655F1B">
              <w:rPr>
                <w:sz w:val="28"/>
              </w:rPr>
              <w:t>кредитна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спілка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z w:val="28"/>
              </w:rPr>
              <w:t>передасть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інформацію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про негативну кредитну історію до бюро</w:t>
            </w:r>
          </w:p>
          <w:p w:rsidR="00BA42BE" w:rsidRPr="00655F1B" w:rsidRDefault="00BA42BE" w:rsidP="00655F1B">
            <w:pPr>
              <w:pStyle w:val="TableParagraph"/>
              <w:spacing w:before="0" w:line="321" w:lineRule="exact"/>
              <w:rPr>
                <w:sz w:val="28"/>
              </w:rPr>
            </w:pPr>
            <w:r w:rsidRPr="00655F1B">
              <w:rPr>
                <w:sz w:val="28"/>
              </w:rPr>
              <w:t>кредитних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історій.</w:t>
            </w:r>
          </w:p>
        </w:tc>
      </w:tr>
      <w:tr w:rsidR="00BA42BE" w:rsidTr="00655F1B">
        <w:trPr>
          <w:trHeight w:val="1084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4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 w:line="242" w:lineRule="auto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право фінансової установи у визначених договором випадках вимагати дострокового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погашення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платежів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кредитом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відшкодування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збитків, завданих йому порушенням зобов'язання</w:t>
            </w:r>
          </w:p>
        </w:tc>
      </w:tr>
      <w:tr w:rsidR="00BA42BE" w:rsidTr="00655F1B">
        <w:trPr>
          <w:trHeight w:val="1084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5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 w:rsidRPr="00655F1B">
              <w:rPr>
                <w:sz w:val="28"/>
              </w:rPr>
              <w:t>унесення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інформації</w:t>
            </w:r>
            <w:r w:rsidRPr="00655F1B">
              <w:rPr>
                <w:spacing w:val="-15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кредитного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бюро,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формування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негативної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кредитної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історії,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що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може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враховуватися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фінансовою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установою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під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час прийняття рішення щодо надання кредиту в майбутньому</w:t>
            </w:r>
          </w:p>
        </w:tc>
      </w:tr>
      <w:tr w:rsidR="00BA42BE" w:rsidTr="00655F1B">
        <w:trPr>
          <w:trHeight w:val="446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6</w:t>
            </w:r>
          </w:p>
        </w:tc>
        <w:tc>
          <w:tcPr>
            <w:tcW w:w="8980" w:type="dxa"/>
            <w:gridSpan w:val="2"/>
          </w:tcPr>
          <w:p w:rsidR="00BA42BE" w:rsidRPr="00655F1B" w:rsidRDefault="00BA42BE" w:rsidP="00655F1B">
            <w:pPr>
              <w:pStyle w:val="TableParagraph"/>
              <w:ind w:left="1200"/>
              <w:rPr>
                <w:sz w:val="28"/>
              </w:rPr>
            </w:pPr>
            <w:r w:rsidRPr="00655F1B">
              <w:rPr>
                <w:sz w:val="28"/>
              </w:rPr>
              <w:t>VI.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Права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споживача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згідно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із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законодавством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України</w:t>
            </w:r>
          </w:p>
        </w:tc>
      </w:tr>
    </w:tbl>
    <w:p w:rsidR="00BA42BE" w:rsidRDefault="00BA42BE">
      <w:pPr>
        <w:rPr>
          <w:sz w:val="28"/>
        </w:rPr>
        <w:sectPr w:rsidR="00BA42BE">
          <w:type w:val="continuous"/>
          <w:pgSz w:w="11910" w:h="16840"/>
          <w:pgMar w:top="640" w:right="680" w:bottom="506" w:left="1240" w:header="708" w:footer="708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6794"/>
        <w:gridCol w:w="2185"/>
      </w:tblGrid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7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До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укладення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договору:</w:t>
            </w:r>
          </w:p>
        </w:tc>
      </w:tr>
      <w:tr w:rsidR="00BA42BE" w:rsidTr="00655F1B">
        <w:trPr>
          <w:trHeight w:val="762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8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отримання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від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фінансової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установи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пояснень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метою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оцінки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договору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 огляду на потреби та фінансовий стан споживача</w:t>
            </w:r>
          </w:p>
        </w:tc>
      </w:tr>
      <w:tr w:rsidR="00BA42BE" w:rsidTr="00655F1B">
        <w:trPr>
          <w:trHeight w:val="1085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9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безкоштовне отримання на вимогу споживача копії проєкту договору в електронному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вигляді,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крім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випадків,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коли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установа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не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бажає продовжувати процес укладення договору зі споживачем</w:t>
            </w:r>
          </w:p>
        </w:tc>
      </w:tr>
      <w:tr w:rsidR="00BA42BE" w:rsidTr="00655F1B">
        <w:trPr>
          <w:trHeight w:val="1089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звернення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фінансової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установи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щодо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ознайомлення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інформацією,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на підставі якої здійснюється оцінка кредитоспроможності споживача, уключаючи інформацію, що міститься в бюро кредитних історій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1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Після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укладення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договору:</w:t>
            </w:r>
          </w:p>
        </w:tc>
      </w:tr>
      <w:tr w:rsidR="00BA42BE" w:rsidTr="00655F1B">
        <w:trPr>
          <w:trHeight w:val="2697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2</w:t>
            </w:r>
          </w:p>
        </w:tc>
        <w:tc>
          <w:tcPr>
            <w:tcW w:w="6794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відмова від договору про споживчий кредит протягом 14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календарних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днів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дня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укладення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цього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договору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(у разі відмови від такого договору споживач сплачує відсотки за період із дня одержання коштів до дня їх повернення за процентною ставкою, установленою</w:t>
            </w:r>
          </w:p>
          <w:p w:rsidR="00BA42BE" w:rsidRPr="00655F1B" w:rsidRDefault="00BA42BE" w:rsidP="00655F1B">
            <w:pPr>
              <w:pStyle w:val="TableParagraph"/>
              <w:spacing w:before="4" w:line="322" w:lineRule="exact"/>
              <w:ind w:left="62"/>
              <w:rPr>
                <w:sz w:val="28"/>
              </w:rPr>
            </w:pPr>
            <w:r w:rsidRPr="00655F1B">
              <w:rPr>
                <w:sz w:val="28"/>
              </w:rPr>
              <w:t>цим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договором,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вчиняє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інші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4"/>
                <w:sz w:val="28"/>
              </w:rPr>
              <w:t>дії,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передбачені</w:t>
            </w:r>
            <w:r w:rsidRPr="00655F1B">
              <w:rPr>
                <w:spacing w:val="-15"/>
                <w:sz w:val="28"/>
              </w:rPr>
              <w:t xml:space="preserve"> </w:t>
            </w:r>
            <w:hyperlink r:id="rId7">
              <w:r w:rsidRPr="00655F1B">
                <w:rPr>
                  <w:color w:val="000099"/>
                  <w:sz w:val="28"/>
                  <w:u w:val="single" w:color="000099"/>
                </w:rPr>
                <w:t>Законом</w:t>
              </w:r>
              <w:r w:rsidRPr="00655F1B">
                <w:rPr>
                  <w:color w:val="000099"/>
                  <w:spacing w:val="-11"/>
                  <w:sz w:val="28"/>
                  <w:u w:val="single" w:color="000099"/>
                </w:rPr>
                <w:t xml:space="preserve"> </w:t>
              </w:r>
              <w:r w:rsidRPr="00655F1B">
                <w:rPr>
                  <w:color w:val="000099"/>
                  <w:sz w:val="28"/>
                  <w:u w:val="single" w:color="000099"/>
                </w:rPr>
                <w:t>України</w:t>
              </w:r>
            </w:hyperlink>
            <w:r w:rsidRPr="00655F1B">
              <w:rPr>
                <w:color w:val="000099"/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"Про</w:t>
            </w:r>
            <w:r w:rsidRPr="00655F1B">
              <w:rPr>
                <w:spacing w:val="-13"/>
                <w:sz w:val="28"/>
              </w:rPr>
              <w:t xml:space="preserve"> </w:t>
            </w:r>
            <w:r w:rsidRPr="00655F1B">
              <w:rPr>
                <w:sz w:val="28"/>
              </w:rPr>
              <w:t>споживче кредитування" або договором)</w:t>
            </w:r>
          </w:p>
        </w:tc>
        <w:tc>
          <w:tcPr>
            <w:tcW w:w="2185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Має</w:t>
            </w:r>
            <w:r w:rsidRPr="00655F1B">
              <w:rPr>
                <w:spacing w:val="-2"/>
                <w:sz w:val="28"/>
              </w:rPr>
              <w:t xml:space="preserve"> право</w:t>
            </w:r>
          </w:p>
        </w:tc>
      </w:tr>
      <w:tr w:rsidR="00BA42BE" w:rsidTr="00655F1B">
        <w:trPr>
          <w:trHeight w:val="1727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3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Обов'язковою умовою для укладення договору щодо отримання споживчого кредиту є згода споживача на доступ до інформації, що складає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його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історію,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на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збір,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зберігання,</w:t>
            </w:r>
            <w:r w:rsidRPr="00655F1B">
              <w:rPr>
                <w:spacing w:val="-3"/>
                <w:sz w:val="28"/>
              </w:rPr>
              <w:t xml:space="preserve"> </w:t>
            </w:r>
            <w:r w:rsidRPr="00655F1B">
              <w:rPr>
                <w:sz w:val="28"/>
              </w:rPr>
              <w:t>використання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поширення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через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бюро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кредитних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історій,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уключене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Єдиного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реєстру бюро кредитних історій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4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767"/>
              <w:rPr>
                <w:sz w:val="28"/>
              </w:rPr>
            </w:pPr>
            <w:r w:rsidRPr="00655F1B">
              <w:rPr>
                <w:sz w:val="28"/>
              </w:rPr>
              <w:t>VII.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Подання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споживачем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звернення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та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терміни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його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розгляду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5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До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фінансової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установи:</w:t>
            </w:r>
          </w:p>
        </w:tc>
      </w:tr>
      <w:tr w:rsidR="00BA42BE" w:rsidTr="00655F1B">
        <w:trPr>
          <w:trHeight w:val="2698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6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перелік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контактних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даних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фінансової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установи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зазначено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в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рядках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2,</w:t>
            </w:r>
            <w:r w:rsidRPr="00655F1B">
              <w:rPr>
                <w:spacing w:val="-1"/>
                <w:sz w:val="28"/>
              </w:rPr>
              <w:t xml:space="preserve"> </w:t>
            </w:r>
            <w:r w:rsidRPr="00655F1B">
              <w:rPr>
                <w:sz w:val="28"/>
              </w:rPr>
              <w:t>4 -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7 таблиці додатка 2 до Положення про інформаційне забезпечення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фінансовими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установами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споживачів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щодо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надання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послуг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споживчого кредитування (далі - Положення).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Термін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розгляду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звернення -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не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більше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одного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місяця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дня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його надходження.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Загальний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термін</w:t>
            </w:r>
            <w:r w:rsidRPr="00655F1B">
              <w:rPr>
                <w:spacing w:val="-2"/>
                <w:sz w:val="28"/>
              </w:rPr>
              <w:t xml:space="preserve"> </w:t>
            </w:r>
            <w:r w:rsidRPr="00655F1B">
              <w:rPr>
                <w:sz w:val="28"/>
              </w:rPr>
              <w:t>розгляду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звернення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(у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разі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4"/>
                <w:sz w:val="28"/>
              </w:rPr>
              <w:t>його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продовження, якщо в місячний термін вирішити порушені у зверненні питання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неможливо)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не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повинен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перевищувати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45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календарних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днів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або</w:t>
            </w:r>
          </w:p>
        </w:tc>
      </w:tr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7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до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Національного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банку</w:t>
            </w:r>
            <w:r w:rsidRPr="00655F1B">
              <w:rPr>
                <w:spacing w:val="-12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України:</w:t>
            </w:r>
          </w:p>
        </w:tc>
      </w:tr>
      <w:tr w:rsidR="00BA42BE" w:rsidTr="00655F1B">
        <w:trPr>
          <w:trHeight w:val="2697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8</w:t>
            </w:r>
          </w:p>
        </w:tc>
        <w:tc>
          <w:tcPr>
            <w:tcW w:w="8979" w:type="dxa"/>
            <w:gridSpan w:val="2"/>
          </w:tcPr>
          <w:p w:rsidR="00BA42BE" w:rsidRPr="00655F1B" w:rsidRDefault="00BA42BE" w:rsidP="00655F1B">
            <w:pPr>
              <w:pStyle w:val="TableParagraph"/>
              <w:ind w:left="62"/>
              <w:rPr>
                <w:sz w:val="28"/>
              </w:rPr>
            </w:pPr>
            <w:r w:rsidRPr="00655F1B">
              <w:rPr>
                <w:sz w:val="28"/>
              </w:rPr>
              <w:t>перелік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контактних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даних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розміщено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в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розділі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"Захист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прав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споживачів" на сторінці офіційного Інтернет-представництва Національного банку</w:t>
            </w:r>
          </w:p>
          <w:p w:rsidR="00BA42BE" w:rsidRPr="00655F1B" w:rsidRDefault="00BA42BE" w:rsidP="00655F1B">
            <w:pPr>
              <w:pStyle w:val="TableParagraph"/>
              <w:spacing w:before="0" w:line="321" w:lineRule="exact"/>
              <w:ind w:left="62"/>
              <w:rPr>
                <w:sz w:val="28"/>
              </w:rPr>
            </w:pPr>
            <w:r w:rsidRPr="00655F1B">
              <w:rPr>
                <w:spacing w:val="-2"/>
                <w:sz w:val="28"/>
              </w:rPr>
              <w:t>України.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Термін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розгляду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звернення -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не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більше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одного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місяця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дня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 xml:space="preserve">його </w:t>
            </w:r>
            <w:r w:rsidRPr="00655F1B">
              <w:rPr>
                <w:spacing w:val="-2"/>
                <w:sz w:val="28"/>
              </w:rPr>
              <w:t>надходження.</w:t>
            </w:r>
          </w:p>
          <w:p w:rsidR="00BA42BE" w:rsidRPr="00655F1B" w:rsidRDefault="00BA42BE" w:rsidP="00655F1B">
            <w:pPr>
              <w:pStyle w:val="TableParagraph"/>
              <w:spacing w:before="0"/>
              <w:ind w:left="62"/>
              <w:rPr>
                <w:sz w:val="28"/>
              </w:rPr>
            </w:pPr>
            <w:r w:rsidRPr="00655F1B">
              <w:rPr>
                <w:sz w:val="28"/>
              </w:rPr>
              <w:t>Загальний термін розгляду звернення (у разі його продовження, якщо в місячний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термін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вирішити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порушені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зверненні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питання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неможливо)</w:t>
            </w:r>
            <w:r w:rsidRPr="00655F1B">
              <w:rPr>
                <w:spacing w:val="-7"/>
                <w:sz w:val="28"/>
              </w:rPr>
              <w:t xml:space="preserve"> </w:t>
            </w:r>
            <w:r w:rsidRPr="00655F1B">
              <w:rPr>
                <w:sz w:val="28"/>
              </w:rPr>
              <w:t>не повинен перевищувати 45 календарних днів, або</w:t>
            </w:r>
          </w:p>
        </w:tc>
      </w:tr>
    </w:tbl>
    <w:p w:rsidR="00BA42BE" w:rsidRDefault="00BA42BE">
      <w:pPr>
        <w:rPr>
          <w:sz w:val="28"/>
        </w:rPr>
        <w:sectPr w:rsidR="00BA42BE">
          <w:type w:val="continuous"/>
          <w:pgSz w:w="11910" w:h="16840"/>
          <w:pgMar w:top="640" w:right="680" w:bottom="889" w:left="1240" w:header="708" w:footer="708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"/>
        <w:gridCol w:w="8979"/>
      </w:tblGrid>
      <w:tr w:rsidR="00BA42BE" w:rsidTr="00655F1B">
        <w:trPr>
          <w:trHeight w:val="441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 w:rsidRPr="00655F1B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9</w:t>
            </w:r>
          </w:p>
        </w:tc>
        <w:tc>
          <w:tcPr>
            <w:tcW w:w="8979" w:type="dxa"/>
          </w:tcPr>
          <w:p w:rsidR="00BA42BE" w:rsidRPr="00655F1B" w:rsidRDefault="00BA42BE" w:rsidP="00655F1B">
            <w:pPr>
              <w:pStyle w:val="TableParagraph"/>
              <w:spacing w:before="50"/>
              <w:ind w:left="62"/>
              <w:rPr>
                <w:sz w:val="28"/>
              </w:rPr>
            </w:pPr>
            <w:r w:rsidRPr="00655F1B">
              <w:rPr>
                <w:sz w:val="28"/>
              </w:rPr>
              <w:t xml:space="preserve">до </w:t>
            </w:r>
            <w:r w:rsidRPr="00655F1B">
              <w:rPr>
                <w:spacing w:val="-2"/>
                <w:sz w:val="28"/>
              </w:rPr>
              <w:t>суду:</w:t>
            </w:r>
          </w:p>
        </w:tc>
      </w:tr>
      <w:tr w:rsidR="00BA42BE" w:rsidTr="00655F1B">
        <w:trPr>
          <w:trHeight w:val="1406"/>
        </w:trPr>
        <w:tc>
          <w:tcPr>
            <w:tcW w:w="783" w:type="dxa"/>
          </w:tcPr>
          <w:p w:rsidR="00BA42BE" w:rsidRPr="00655F1B" w:rsidRDefault="00BA42BE" w:rsidP="00655F1B">
            <w:pPr>
              <w:pStyle w:val="TableParagraph"/>
              <w:spacing w:before="50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8979" w:type="dxa"/>
          </w:tcPr>
          <w:p w:rsidR="00BA42BE" w:rsidRPr="00655F1B" w:rsidRDefault="00BA42BE" w:rsidP="00655F1B">
            <w:pPr>
              <w:pStyle w:val="TableParagraph"/>
              <w:spacing w:before="50" w:line="322" w:lineRule="exact"/>
              <w:ind w:left="62"/>
              <w:rPr>
                <w:sz w:val="28"/>
              </w:rPr>
            </w:pPr>
            <w:r w:rsidRPr="00655F1B">
              <w:rPr>
                <w:sz w:val="28"/>
              </w:rPr>
              <w:t>споживач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звертається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до</w:t>
            </w:r>
            <w:r w:rsidRPr="00655F1B">
              <w:rPr>
                <w:spacing w:val="-8"/>
                <w:sz w:val="28"/>
              </w:rPr>
              <w:t xml:space="preserve"> </w:t>
            </w:r>
            <w:r w:rsidRPr="00655F1B">
              <w:rPr>
                <w:sz w:val="28"/>
              </w:rPr>
              <w:t>судових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органів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у</w:t>
            </w:r>
            <w:r w:rsidRPr="00655F1B">
              <w:rPr>
                <w:spacing w:val="-11"/>
                <w:sz w:val="28"/>
              </w:rPr>
              <w:t xml:space="preserve"> </w:t>
            </w:r>
            <w:r w:rsidRPr="00655F1B">
              <w:rPr>
                <w:sz w:val="28"/>
              </w:rPr>
              <w:t>порядку,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pacing w:val="-2"/>
                <w:sz w:val="28"/>
              </w:rPr>
              <w:t>визначеному</w:t>
            </w:r>
          </w:p>
          <w:p w:rsidR="00BA42BE" w:rsidRPr="00655F1B" w:rsidRDefault="00BA42BE" w:rsidP="00655F1B">
            <w:pPr>
              <w:pStyle w:val="TableParagraph"/>
              <w:spacing w:before="0" w:line="242" w:lineRule="auto"/>
              <w:ind w:left="62"/>
              <w:rPr>
                <w:sz w:val="28"/>
              </w:rPr>
            </w:pPr>
            <w:r w:rsidRPr="00655F1B">
              <w:rPr>
                <w:sz w:val="28"/>
              </w:rPr>
              <w:t>законодавством України (споживачі фінансових послуг звільняються від сплати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судового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збору</w:t>
            </w:r>
            <w:r w:rsidRPr="00655F1B">
              <w:rPr>
                <w:spacing w:val="-9"/>
                <w:sz w:val="28"/>
              </w:rPr>
              <w:t xml:space="preserve"> </w:t>
            </w:r>
            <w:r w:rsidRPr="00655F1B">
              <w:rPr>
                <w:sz w:val="28"/>
              </w:rPr>
              <w:t>за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позовами,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пов'язаними</w:t>
            </w:r>
            <w:r w:rsidRPr="00655F1B">
              <w:rPr>
                <w:spacing w:val="-5"/>
                <w:sz w:val="28"/>
              </w:rPr>
              <w:t xml:space="preserve"> </w:t>
            </w:r>
            <w:r w:rsidRPr="00655F1B">
              <w:rPr>
                <w:sz w:val="28"/>
              </w:rPr>
              <w:t>з</w:t>
            </w:r>
            <w:r w:rsidRPr="00655F1B">
              <w:rPr>
                <w:spacing w:val="-4"/>
                <w:sz w:val="28"/>
              </w:rPr>
              <w:t xml:space="preserve"> </w:t>
            </w:r>
            <w:r w:rsidRPr="00655F1B">
              <w:rPr>
                <w:sz w:val="28"/>
              </w:rPr>
              <w:t>порушенням їх</w:t>
            </w:r>
            <w:r w:rsidRPr="00655F1B">
              <w:rPr>
                <w:spacing w:val="-10"/>
                <w:sz w:val="28"/>
              </w:rPr>
              <w:t xml:space="preserve"> </w:t>
            </w:r>
            <w:r w:rsidRPr="00655F1B">
              <w:rPr>
                <w:sz w:val="28"/>
              </w:rPr>
              <w:t>прав</w:t>
            </w:r>
            <w:r w:rsidRPr="00655F1B">
              <w:rPr>
                <w:spacing w:val="-6"/>
                <w:sz w:val="28"/>
              </w:rPr>
              <w:t xml:space="preserve"> </w:t>
            </w:r>
            <w:r w:rsidRPr="00655F1B">
              <w:rPr>
                <w:sz w:val="28"/>
              </w:rPr>
              <w:t>як споживачів послуг)</w:t>
            </w:r>
          </w:p>
        </w:tc>
      </w:tr>
    </w:tbl>
    <w:p w:rsidR="00BA42BE" w:rsidRDefault="00BA42BE"/>
    <w:sectPr w:rsidR="00BA42BE" w:rsidSect="00960663">
      <w:type w:val="continuous"/>
      <w:pgSz w:w="11910" w:h="16840"/>
      <w:pgMar w:top="640" w:right="680" w:bottom="280" w:left="12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6694"/>
    <w:multiLevelType w:val="hybridMultilevel"/>
    <w:tmpl w:val="EBA4AD18"/>
    <w:lvl w:ilvl="0" w:tplc="F72870CE">
      <w:numFmt w:val="bullet"/>
      <w:lvlText w:val="-"/>
      <w:lvlJc w:val="left"/>
      <w:pPr>
        <w:ind w:left="61" w:hanging="270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8"/>
      </w:rPr>
    </w:lvl>
    <w:lvl w:ilvl="1" w:tplc="E9585C90">
      <w:numFmt w:val="bullet"/>
      <w:lvlText w:val="•"/>
      <w:lvlJc w:val="left"/>
      <w:pPr>
        <w:ind w:left="625" w:hanging="270"/>
      </w:pPr>
      <w:rPr>
        <w:rFonts w:hint="default"/>
      </w:rPr>
    </w:lvl>
    <w:lvl w:ilvl="2" w:tplc="679EB042">
      <w:numFmt w:val="bullet"/>
      <w:lvlText w:val="•"/>
      <w:lvlJc w:val="left"/>
      <w:pPr>
        <w:ind w:left="1191" w:hanging="270"/>
      </w:pPr>
      <w:rPr>
        <w:rFonts w:hint="default"/>
      </w:rPr>
    </w:lvl>
    <w:lvl w:ilvl="3" w:tplc="8474BAB2">
      <w:numFmt w:val="bullet"/>
      <w:lvlText w:val="•"/>
      <w:lvlJc w:val="left"/>
      <w:pPr>
        <w:ind w:left="1757" w:hanging="270"/>
      </w:pPr>
      <w:rPr>
        <w:rFonts w:hint="default"/>
      </w:rPr>
    </w:lvl>
    <w:lvl w:ilvl="4" w:tplc="B4386194">
      <w:numFmt w:val="bullet"/>
      <w:lvlText w:val="•"/>
      <w:lvlJc w:val="left"/>
      <w:pPr>
        <w:ind w:left="2323" w:hanging="270"/>
      </w:pPr>
      <w:rPr>
        <w:rFonts w:hint="default"/>
      </w:rPr>
    </w:lvl>
    <w:lvl w:ilvl="5" w:tplc="E1FAE616">
      <w:numFmt w:val="bullet"/>
      <w:lvlText w:val="•"/>
      <w:lvlJc w:val="left"/>
      <w:pPr>
        <w:ind w:left="2889" w:hanging="270"/>
      </w:pPr>
      <w:rPr>
        <w:rFonts w:hint="default"/>
      </w:rPr>
    </w:lvl>
    <w:lvl w:ilvl="6" w:tplc="6660E498">
      <w:numFmt w:val="bullet"/>
      <w:lvlText w:val="•"/>
      <w:lvlJc w:val="left"/>
      <w:pPr>
        <w:ind w:left="3455" w:hanging="270"/>
      </w:pPr>
      <w:rPr>
        <w:rFonts w:hint="default"/>
      </w:rPr>
    </w:lvl>
    <w:lvl w:ilvl="7" w:tplc="5E1236A6">
      <w:numFmt w:val="bullet"/>
      <w:lvlText w:val="•"/>
      <w:lvlJc w:val="left"/>
      <w:pPr>
        <w:ind w:left="4021" w:hanging="270"/>
      </w:pPr>
      <w:rPr>
        <w:rFonts w:hint="default"/>
      </w:rPr>
    </w:lvl>
    <w:lvl w:ilvl="8" w:tplc="F24AC8A4">
      <w:numFmt w:val="bullet"/>
      <w:lvlText w:val="•"/>
      <w:lvlJc w:val="left"/>
      <w:pPr>
        <w:ind w:left="4587" w:hanging="270"/>
      </w:pPr>
      <w:rPr>
        <w:rFonts w:hint="default"/>
      </w:rPr>
    </w:lvl>
  </w:abstractNum>
  <w:abstractNum w:abstractNumId="1">
    <w:nsid w:val="3D1F18CA"/>
    <w:multiLevelType w:val="hybridMultilevel"/>
    <w:tmpl w:val="41E8D928"/>
    <w:lvl w:ilvl="0" w:tplc="0422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47E01542"/>
    <w:multiLevelType w:val="hybridMultilevel"/>
    <w:tmpl w:val="8CF03F88"/>
    <w:lvl w:ilvl="0" w:tplc="B3DEBA48">
      <w:numFmt w:val="bullet"/>
      <w:lvlText w:val="-"/>
      <w:lvlJc w:val="left"/>
      <w:pPr>
        <w:ind w:left="61" w:hanging="164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8"/>
      </w:rPr>
    </w:lvl>
    <w:lvl w:ilvl="1" w:tplc="1554763A">
      <w:numFmt w:val="bullet"/>
      <w:lvlText w:val="•"/>
      <w:lvlJc w:val="left"/>
      <w:pPr>
        <w:ind w:left="625" w:hanging="164"/>
      </w:pPr>
      <w:rPr>
        <w:rFonts w:hint="default"/>
      </w:rPr>
    </w:lvl>
    <w:lvl w:ilvl="2" w:tplc="004CD22A">
      <w:numFmt w:val="bullet"/>
      <w:lvlText w:val="•"/>
      <w:lvlJc w:val="left"/>
      <w:pPr>
        <w:ind w:left="1191" w:hanging="164"/>
      </w:pPr>
      <w:rPr>
        <w:rFonts w:hint="default"/>
      </w:rPr>
    </w:lvl>
    <w:lvl w:ilvl="3" w:tplc="22743454">
      <w:numFmt w:val="bullet"/>
      <w:lvlText w:val="•"/>
      <w:lvlJc w:val="left"/>
      <w:pPr>
        <w:ind w:left="1757" w:hanging="164"/>
      </w:pPr>
      <w:rPr>
        <w:rFonts w:hint="default"/>
      </w:rPr>
    </w:lvl>
    <w:lvl w:ilvl="4" w:tplc="E35E2532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6F98946C">
      <w:numFmt w:val="bullet"/>
      <w:lvlText w:val="•"/>
      <w:lvlJc w:val="left"/>
      <w:pPr>
        <w:ind w:left="2889" w:hanging="164"/>
      </w:pPr>
      <w:rPr>
        <w:rFonts w:hint="default"/>
      </w:rPr>
    </w:lvl>
    <w:lvl w:ilvl="6" w:tplc="8644598E">
      <w:numFmt w:val="bullet"/>
      <w:lvlText w:val="•"/>
      <w:lvlJc w:val="left"/>
      <w:pPr>
        <w:ind w:left="3455" w:hanging="164"/>
      </w:pPr>
      <w:rPr>
        <w:rFonts w:hint="default"/>
      </w:rPr>
    </w:lvl>
    <w:lvl w:ilvl="7" w:tplc="EDAEF1E6">
      <w:numFmt w:val="bullet"/>
      <w:lvlText w:val="•"/>
      <w:lvlJc w:val="left"/>
      <w:pPr>
        <w:ind w:left="4021" w:hanging="164"/>
      </w:pPr>
      <w:rPr>
        <w:rFonts w:hint="default"/>
      </w:rPr>
    </w:lvl>
    <w:lvl w:ilvl="8" w:tplc="C632DE2A">
      <w:numFmt w:val="bullet"/>
      <w:lvlText w:val="•"/>
      <w:lvlJc w:val="left"/>
      <w:pPr>
        <w:ind w:left="4587" w:hanging="164"/>
      </w:pPr>
      <w:rPr>
        <w:rFonts w:hint="default"/>
      </w:rPr>
    </w:lvl>
  </w:abstractNum>
  <w:abstractNum w:abstractNumId="3">
    <w:nsid w:val="5750676D"/>
    <w:multiLevelType w:val="hybridMultilevel"/>
    <w:tmpl w:val="0428EA30"/>
    <w:lvl w:ilvl="0" w:tplc="B0345FF6">
      <w:numFmt w:val="bullet"/>
      <w:lvlText w:val="-"/>
      <w:lvlJc w:val="left"/>
      <w:pPr>
        <w:ind w:left="61" w:hanging="202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8"/>
      </w:rPr>
    </w:lvl>
    <w:lvl w:ilvl="1" w:tplc="B94C31D0">
      <w:numFmt w:val="bullet"/>
      <w:lvlText w:val="•"/>
      <w:lvlJc w:val="left"/>
      <w:pPr>
        <w:ind w:left="625" w:hanging="202"/>
      </w:pPr>
      <w:rPr>
        <w:rFonts w:hint="default"/>
      </w:rPr>
    </w:lvl>
    <w:lvl w:ilvl="2" w:tplc="7D0479BC">
      <w:numFmt w:val="bullet"/>
      <w:lvlText w:val="•"/>
      <w:lvlJc w:val="left"/>
      <w:pPr>
        <w:ind w:left="1191" w:hanging="202"/>
      </w:pPr>
      <w:rPr>
        <w:rFonts w:hint="default"/>
      </w:rPr>
    </w:lvl>
    <w:lvl w:ilvl="3" w:tplc="A53A1BEC">
      <w:numFmt w:val="bullet"/>
      <w:lvlText w:val="•"/>
      <w:lvlJc w:val="left"/>
      <w:pPr>
        <w:ind w:left="1757" w:hanging="202"/>
      </w:pPr>
      <w:rPr>
        <w:rFonts w:hint="default"/>
      </w:rPr>
    </w:lvl>
    <w:lvl w:ilvl="4" w:tplc="7D907AC6">
      <w:numFmt w:val="bullet"/>
      <w:lvlText w:val="•"/>
      <w:lvlJc w:val="left"/>
      <w:pPr>
        <w:ind w:left="2323" w:hanging="202"/>
      </w:pPr>
      <w:rPr>
        <w:rFonts w:hint="default"/>
      </w:rPr>
    </w:lvl>
    <w:lvl w:ilvl="5" w:tplc="6DC45A40">
      <w:numFmt w:val="bullet"/>
      <w:lvlText w:val="•"/>
      <w:lvlJc w:val="left"/>
      <w:pPr>
        <w:ind w:left="2889" w:hanging="202"/>
      </w:pPr>
      <w:rPr>
        <w:rFonts w:hint="default"/>
      </w:rPr>
    </w:lvl>
    <w:lvl w:ilvl="6" w:tplc="B0BEEDFE">
      <w:numFmt w:val="bullet"/>
      <w:lvlText w:val="•"/>
      <w:lvlJc w:val="left"/>
      <w:pPr>
        <w:ind w:left="3455" w:hanging="202"/>
      </w:pPr>
      <w:rPr>
        <w:rFonts w:hint="default"/>
      </w:rPr>
    </w:lvl>
    <w:lvl w:ilvl="7" w:tplc="A9E2C6FC">
      <w:numFmt w:val="bullet"/>
      <w:lvlText w:val="•"/>
      <w:lvlJc w:val="left"/>
      <w:pPr>
        <w:ind w:left="4021" w:hanging="202"/>
      </w:pPr>
      <w:rPr>
        <w:rFonts w:hint="default"/>
      </w:rPr>
    </w:lvl>
    <w:lvl w:ilvl="8" w:tplc="67DCF68E">
      <w:numFmt w:val="bullet"/>
      <w:lvlText w:val="•"/>
      <w:lvlJc w:val="left"/>
      <w:pPr>
        <w:ind w:left="4587" w:hanging="202"/>
      </w:pPr>
      <w:rPr>
        <w:rFonts w:hint="default"/>
      </w:rPr>
    </w:lvl>
  </w:abstractNum>
  <w:abstractNum w:abstractNumId="4">
    <w:nsid w:val="59887557"/>
    <w:multiLevelType w:val="hybridMultilevel"/>
    <w:tmpl w:val="DC9287A4"/>
    <w:lvl w:ilvl="0" w:tplc="0A802EA2">
      <w:numFmt w:val="bullet"/>
      <w:lvlText w:val="-"/>
      <w:lvlJc w:val="left"/>
      <w:pPr>
        <w:ind w:left="61" w:hanging="255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8"/>
      </w:rPr>
    </w:lvl>
    <w:lvl w:ilvl="1" w:tplc="72AA7DF0">
      <w:numFmt w:val="bullet"/>
      <w:lvlText w:val="•"/>
      <w:lvlJc w:val="left"/>
      <w:pPr>
        <w:ind w:left="625" w:hanging="255"/>
      </w:pPr>
      <w:rPr>
        <w:rFonts w:hint="default"/>
      </w:rPr>
    </w:lvl>
    <w:lvl w:ilvl="2" w:tplc="EC2E4E28">
      <w:numFmt w:val="bullet"/>
      <w:lvlText w:val="•"/>
      <w:lvlJc w:val="left"/>
      <w:pPr>
        <w:ind w:left="1191" w:hanging="255"/>
      </w:pPr>
      <w:rPr>
        <w:rFonts w:hint="default"/>
      </w:rPr>
    </w:lvl>
    <w:lvl w:ilvl="3" w:tplc="A46094EA">
      <w:numFmt w:val="bullet"/>
      <w:lvlText w:val="•"/>
      <w:lvlJc w:val="left"/>
      <w:pPr>
        <w:ind w:left="1757" w:hanging="255"/>
      </w:pPr>
      <w:rPr>
        <w:rFonts w:hint="default"/>
      </w:rPr>
    </w:lvl>
    <w:lvl w:ilvl="4" w:tplc="3AAEAA04">
      <w:numFmt w:val="bullet"/>
      <w:lvlText w:val="•"/>
      <w:lvlJc w:val="left"/>
      <w:pPr>
        <w:ind w:left="2323" w:hanging="255"/>
      </w:pPr>
      <w:rPr>
        <w:rFonts w:hint="default"/>
      </w:rPr>
    </w:lvl>
    <w:lvl w:ilvl="5" w:tplc="052815C8">
      <w:numFmt w:val="bullet"/>
      <w:lvlText w:val="•"/>
      <w:lvlJc w:val="left"/>
      <w:pPr>
        <w:ind w:left="2889" w:hanging="255"/>
      </w:pPr>
      <w:rPr>
        <w:rFonts w:hint="default"/>
      </w:rPr>
    </w:lvl>
    <w:lvl w:ilvl="6" w:tplc="05388A5A">
      <w:numFmt w:val="bullet"/>
      <w:lvlText w:val="•"/>
      <w:lvlJc w:val="left"/>
      <w:pPr>
        <w:ind w:left="3455" w:hanging="255"/>
      </w:pPr>
      <w:rPr>
        <w:rFonts w:hint="default"/>
      </w:rPr>
    </w:lvl>
    <w:lvl w:ilvl="7" w:tplc="0FFA63CA">
      <w:numFmt w:val="bullet"/>
      <w:lvlText w:val="•"/>
      <w:lvlJc w:val="left"/>
      <w:pPr>
        <w:ind w:left="4021" w:hanging="255"/>
      </w:pPr>
      <w:rPr>
        <w:rFonts w:hint="default"/>
      </w:rPr>
    </w:lvl>
    <w:lvl w:ilvl="8" w:tplc="BC7A4EE8">
      <w:numFmt w:val="bullet"/>
      <w:lvlText w:val="•"/>
      <w:lvlJc w:val="left"/>
      <w:pPr>
        <w:ind w:left="4587" w:hanging="2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496"/>
    <w:rsid w:val="00050496"/>
    <w:rsid w:val="002F79CF"/>
    <w:rsid w:val="00437CA1"/>
    <w:rsid w:val="005A7DED"/>
    <w:rsid w:val="00655F1B"/>
    <w:rsid w:val="0069037B"/>
    <w:rsid w:val="00744A97"/>
    <w:rsid w:val="007B6B9E"/>
    <w:rsid w:val="007C2997"/>
    <w:rsid w:val="007C3208"/>
    <w:rsid w:val="00960663"/>
    <w:rsid w:val="00BA42BE"/>
    <w:rsid w:val="00CD2275"/>
    <w:rsid w:val="00D23461"/>
    <w:rsid w:val="00D32DB0"/>
    <w:rsid w:val="00D53AAB"/>
    <w:rsid w:val="00D6446B"/>
    <w:rsid w:val="00E42360"/>
    <w:rsid w:val="00EF58F5"/>
    <w:rsid w:val="00FE2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6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6066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60663"/>
    <w:pPr>
      <w:ind w:left="162" w:right="164"/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960663"/>
  </w:style>
  <w:style w:type="paragraph" w:customStyle="1" w:styleId="TableParagraph">
    <w:name w:val="Table Paragraph"/>
    <w:basedOn w:val="Normal"/>
    <w:uiPriority w:val="99"/>
    <w:rsid w:val="00960663"/>
    <w:pPr>
      <w:spacing w:before="55"/>
      <w:ind w:left="61"/>
    </w:pPr>
  </w:style>
  <w:style w:type="character" w:styleId="Hyperlink">
    <w:name w:val="Hyperlink"/>
    <w:basedOn w:val="DefaultParagraphFont"/>
    <w:uiPriority w:val="99"/>
    <w:rsid w:val="00D6446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34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beskid.com.ua/oplata/" TargetMode="External"/><Relationship Id="rId5" Type="http://schemas.openxmlformats.org/officeDocument/2006/relationships/hyperlink" Target="mailto:ks-beskid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8</Pages>
  <Words>7635</Words>
  <Characters>4353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Адвокат</dc:creator>
  <cp:keywords/>
  <dc:description/>
  <cp:lastModifiedBy>Лукач</cp:lastModifiedBy>
  <cp:revision>2</cp:revision>
  <dcterms:created xsi:type="dcterms:W3CDTF">2026-06-29T08:30:00Z</dcterms:created>
  <dcterms:modified xsi:type="dcterms:W3CDTF">2026-06-29T08:30:00Z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www.ilovepdf.com</vt:lpwstr>
  </property>
</Properties>
</file>